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33492" w14:textId="0A2D9E25" w:rsidR="002E6BF3" w:rsidRDefault="002E6BF3">
      <w:pPr>
        <w:widowControl w:val="0"/>
        <w:pBdr>
          <w:top w:val="nil"/>
          <w:left w:val="nil"/>
          <w:bottom w:val="nil"/>
          <w:right w:val="nil"/>
          <w:between w:val="nil"/>
        </w:pBdr>
        <w:spacing w:line="240" w:lineRule="auto"/>
        <w:jc w:val="center"/>
        <w:rPr>
          <w:rFonts w:ascii="Lexend" w:eastAsia="Lexend" w:hAnsi="Lexend" w:cs="Lexend"/>
          <w:b/>
          <w:color w:val="000000"/>
          <w:sz w:val="34"/>
          <w:szCs w:val="34"/>
        </w:rPr>
      </w:pPr>
    </w:p>
    <w:p w14:paraId="54F4F275" w14:textId="1318A00D" w:rsidR="002E6BF3" w:rsidRDefault="003313A1">
      <w:pPr>
        <w:widowControl w:val="0"/>
        <w:pBdr>
          <w:top w:val="nil"/>
          <w:left w:val="nil"/>
          <w:bottom w:val="nil"/>
          <w:right w:val="nil"/>
          <w:between w:val="nil"/>
        </w:pBdr>
        <w:spacing w:line="240" w:lineRule="auto"/>
        <w:jc w:val="center"/>
        <w:rPr>
          <w:rFonts w:ascii="Lexend" w:eastAsia="Lexend" w:hAnsi="Lexend" w:cs="Lexend"/>
          <w:b/>
          <w:color w:val="000000"/>
          <w:sz w:val="34"/>
          <w:szCs w:val="34"/>
        </w:rPr>
      </w:pPr>
      <w:r>
        <w:rPr>
          <w:rFonts w:ascii="Lexend" w:eastAsia="Lexend" w:hAnsi="Lexend" w:cs="Lexend"/>
          <w:b/>
          <w:noProof/>
          <w:color w:val="000000"/>
          <w:sz w:val="34"/>
          <w:szCs w:val="34"/>
        </w:rPr>
        <w:drawing>
          <wp:anchor distT="0" distB="0" distL="114300" distR="114300" simplePos="0" relativeHeight="251658240" behindDoc="0" locked="0" layoutInCell="1" allowOverlap="1" wp14:anchorId="7C75BB10" wp14:editId="095DF8CE">
            <wp:simplePos x="0" y="0"/>
            <wp:positionH relativeFrom="column">
              <wp:posOffset>62865</wp:posOffset>
            </wp:positionH>
            <wp:positionV relativeFrom="paragraph">
              <wp:posOffset>121285</wp:posOffset>
            </wp:positionV>
            <wp:extent cx="1656539" cy="594360"/>
            <wp:effectExtent l="0" t="0" r="1270" b="0"/>
            <wp:wrapNone/>
            <wp:docPr id="624228130" name="Picture 1" descr="A person holding 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8130" name="Picture 1" descr="A person holding a green and black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56539" cy="594360"/>
                    </a:xfrm>
                    <a:prstGeom prst="rect">
                      <a:avLst/>
                    </a:prstGeom>
                  </pic:spPr>
                </pic:pic>
              </a:graphicData>
            </a:graphic>
          </wp:anchor>
        </w:drawing>
      </w:r>
    </w:p>
    <w:p w14:paraId="113E370C" w14:textId="77777777" w:rsidR="002E6BF3" w:rsidRDefault="002E6BF3">
      <w:pPr>
        <w:widowControl w:val="0"/>
        <w:pBdr>
          <w:top w:val="nil"/>
          <w:left w:val="nil"/>
          <w:bottom w:val="nil"/>
          <w:right w:val="nil"/>
          <w:between w:val="nil"/>
        </w:pBdr>
        <w:spacing w:line="240" w:lineRule="auto"/>
        <w:jc w:val="center"/>
        <w:rPr>
          <w:rFonts w:ascii="Lexend" w:eastAsia="Lexend" w:hAnsi="Lexend" w:cs="Lexend"/>
          <w:b/>
          <w:color w:val="000000"/>
          <w:sz w:val="34"/>
          <w:szCs w:val="34"/>
        </w:rPr>
      </w:pPr>
    </w:p>
    <w:p w14:paraId="267F86D8" w14:textId="77777777" w:rsidR="003313A1" w:rsidRDefault="003313A1">
      <w:pPr>
        <w:widowControl w:val="0"/>
        <w:pBdr>
          <w:top w:val="nil"/>
          <w:left w:val="nil"/>
          <w:bottom w:val="nil"/>
          <w:right w:val="nil"/>
          <w:between w:val="nil"/>
        </w:pBdr>
        <w:spacing w:line="240" w:lineRule="auto"/>
        <w:jc w:val="center"/>
        <w:rPr>
          <w:rFonts w:ascii="Lexend" w:eastAsia="Lexend" w:hAnsi="Lexend" w:cs="Lexend"/>
          <w:b/>
          <w:color w:val="000000"/>
          <w:sz w:val="34"/>
          <w:szCs w:val="34"/>
        </w:rPr>
      </w:pPr>
    </w:p>
    <w:p w14:paraId="4CC110C6" w14:textId="2683B9E6" w:rsidR="006D1291" w:rsidRDefault="00B56A18">
      <w:pPr>
        <w:widowControl w:val="0"/>
        <w:pBdr>
          <w:top w:val="nil"/>
          <w:left w:val="nil"/>
          <w:bottom w:val="nil"/>
          <w:right w:val="nil"/>
          <w:between w:val="nil"/>
        </w:pBdr>
        <w:spacing w:line="240" w:lineRule="auto"/>
        <w:jc w:val="center"/>
        <w:rPr>
          <w:rFonts w:ascii="Lexend" w:eastAsia="Lexend" w:hAnsi="Lexend" w:cs="Lexend"/>
          <w:b/>
          <w:color w:val="000000"/>
          <w:sz w:val="34"/>
          <w:szCs w:val="34"/>
        </w:rPr>
      </w:pPr>
      <w:r>
        <w:rPr>
          <w:rFonts w:ascii="Lexend" w:eastAsia="Lexend" w:hAnsi="Lexend" w:cs="Lexend"/>
          <w:b/>
          <w:color w:val="000000"/>
          <w:sz w:val="34"/>
          <w:szCs w:val="34"/>
        </w:rPr>
        <w:t>Admin Assistant</w:t>
      </w:r>
      <w:r w:rsidR="006815F9">
        <w:rPr>
          <w:rFonts w:ascii="Lexend" w:eastAsia="Lexend" w:hAnsi="Lexend" w:cs="Lexend"/>
          <w:b/>
          <w:color w:val="000000"/>
          <w:sz w:val="34"/>
          <w:szCs w:val="34"/>
        </w:rPr>
        <w:t>/</w:t>
      </w:r>
      <w:r w:rsidR="00242905">
        <w:rPr>
          <w:rFonts w:ascii="Lexend" w:eastAsia="Lexend" w:hAnsi="Lexend" w:cs="Lexend"/>
          <w:b/>
          <w:color w:val="000000"/>
          <w:sz w:val="34"/>
          <w:szCs w:val="34"/>
        </w:rPr>
        <w:t>A</w:t>
      </w:r>
      <w:r w:rsidR="006815F9">
        <w:rPr>
          <w:rFonts w:ascii="Lexend" w:eastAsia="Lexend" w:hAnsi="Lexend" w:cs="Lexend"/>
          <w:b/>
          <w:color w:val="000000"/>
          <w:sz w:val="34"/>
          <w:szCs w:val="34"/>
        </w:rPr>
        <w:t xml:space="preserve">ttendance </w:t>
      </w:r>
      <w:r w:rsidR="00242905">
        <w:rPr>
          <w:rFonts w:ascii="Lexend" w:eastAsia="Lexend" w:hAnsi="Lexend" w:cs="Lexend"/>
          <w:b/>
          <w:color w:val="000000"/>
          <w:sz w:val="34"/>
          <w:szCs w:val="34"/>
        </w:rPr>
        <w:t>O</w:t>
      </w:r>
      <w:r w:rsidR="006815F9">
        <w:rPr>
          <w:rFonts w:ascii="Lexend" w:eastAsia="Lexend" w:hAnsi="Lexend" w:cs="Lexend"/>
          <w:b/>
          <w:color w:val="000000"/>
          <w:sz w:val="34"/>
          <w:szCs w:val="34"/>
        </w:rPr>
        <w:t>fficer</w:t>
      </w:r>
      <w:r>
        <w:rPr>
          <w:rFonts w:ascii="Lexend" w:eastAsia="Lexend" w:hAnsi="Lexend" w:cs="Lexend"/>
          <w:b/>
          <w:color w:val="000000"/>
          <w:sz w:val="34"/>
          <w:szCs w:val="34"/>
        </w:rPr>
        <w:t xml:space="preserve"> </w:t>
      </w:r>
    </w:p>
    <w:p w14:paraId="14381C0E" w14:textId="77777777" w:rsidR="00FF1BD6" w:rsidRDefault="00FF1BD6">
      <w:pPr>
        <w:widowControl w:val="0"/>
        <w:pBdr>
          <w:top w:val="nil"/>
          <w:left w:val="nil"/>
          <w:bottom w:val="nil"/>
          <w:right w:val="nil"/>
          <w:between w:val="nil"/>
        </w:pBdr>
        <w:spacing w:before="128" w:line="240" w:lineRule="auto"/>
        <w:ind w:left="640"/>
        <w:rPr>
          <w:rFonts w:ascii="Lexend" w:eastAsia="Lexend" w:hAnsi="Lexend" w:cs="Lexend"/>
          <w:color w:val="000000"/>
        </w:rPr>
      </w:pPr>
    </w:p>
    <w:p w14:paraId="25AD503A" w14:textId="0770FA1F" w:rsidR="006D1291" w:rsidRDefault="00B56A18">
      <w:pPr>
        <w:widowControl w:val="0"/>
        <w:pBdr>
          <w:top w:val="nil"/>
          <w:left w:val="nil"/>
          <w:bottom w:val="nil"/>
          <w:right w:val="nil"/>
          <w:between w:val="nil"/>
        </w:pBdr>
        <w:spacing w:before="128" w:line="240" w:lineRule="auto"/>
        <w:ind w:left="640"/>
        <w:rPr>
          <w:rFonts w:ascii="Lexend" w:eastAsia="Lexend" w:hAnsi="Lexend" w:cs="Lexend"/>
          <w:color w:val="000000"/>
        </w:rPr>
      </w:pPr>
      <w:r>
        <w:rPr>
          <w:rFonts w:ascii="Lexend" w:eastAsia="Lexend" w:hAnsi="Lexend" w:cs="Lexend"/>
          <w:color w:val="000000"/>
        </w:rPr>
        <w:t xml:space="preserve">Grade: Grade 3, point </w:t>
      </w:r>
      <w:r w:rsidR="002E6BF3">
        <w:rPr>
          <w:rFonts w:ascii="Lexend" w:eastAsia="Lexend" w:hAnsi="Lexend" w:cs="Lexend"/>
          <w:color w:val="000000"/>
        </w:rPr>
        <w:t xml:space="preserve">4 – 9 </w:t>
      </w:r>
    </w:p>
    <w:p w14:paraId="04EB81D0" w14:textId="2B0A6D20" w:rsidR="006D1291" w:rsidRDefault="00B56A18">
      <w:pPr>
        <w:widowControl w:val="0"/>
        <w:pBdr>
          <w:top w:val="nil"/>
          <w:left w:val="nil"/>
          <w:bottom w:val="nil"/>
          <w:right w:val="nil"/>
          <w:between w:val="nil"/>
        </w:pBdr>
        <w:spacing w:before="59" w:line="240" w:lineRule="auto"/>
        <w:ind w:left="641"/>
        <w:rPr>
          <w:rFonts w:ascii="Lexend" w:eastAsia="Lexend" w:hAnsi="Lexend" w:cs="Lexend"/>
          <w:color w:val="000000"/>
        </w:rPr>
      </w:pPr>
      <w:r w:rsidRPr="006056B7">
        <w:rPr>
          <w:rFonts w:ascii="Lexend" w:eastAsia="Lexend" w:hAnsi="Lexend" w:cs="Lexend"/>
          <w:color w:val="000000"/>
          <w:highlight w:val="yellow"/>
        </w:rPr>
        <w:t>Salary</w:t>
      </w:r>
      <w:r w:rsidR="002E6BF3" w:rsidRPr="006056B7">
        <w:rPr>
          <w:rFonts w:ascii="Lexend" w:eastAsia="Lexend" w:hAnsi="Lexend" w:cs="Lexend"/>
          <w:color w:val="000000"/>
          <w:highlight w:val="yellow"/>
        </w:rPr>
        <w:t>:</w:t>
      </w:r>
      <w:r w:rsidRPr="006056B7">
        <w:rPr>
          <w:rFonts w:ascii="Lexend" w:eastAsia="Lexend" w:hAnsi="Lexend" w:cs="Lexend"/>
          <w:color w:val="000000"/>
          <w:highlight w:val="yellow"/>
        </w:rPr>
        <w:t xml:space="preserve"> </w:t>
      </w:r>
      <w:r w:rsidR="00690958" w:rsidRPr="006056B7">
        <w:rPr>
          <w:rFonts w:ascii="Lexend" w:eastAsia="Lexend" w:hAnsi="Lexend" w:cs="Lexend"/>
          <w:color w:val="000000"/>
          <w:highlight w:val="yellow"/>
        </w:rPr>
        <w:t>£2</w:t>
      </w:r>
      <w:r w:rsidR="007B6B48" w:rsidRPr="006056B7">
        <w:rPr>
          <w:rFonts w:ascii="Lexend" w:eastAsia="Lexend" w:hAnsi="Lexend" w:cs="Lexend"/>
          <w:color w:val="000000"/>
          <w:highlight w:val="yellow"/>
        </w:rPr>
        <w:t>1,147 - £23,630 (Pro-rota)</w:t>
      </w:r>
    </w:p>
    <w:p w14:paraId="024809A9" w14:textId="77777777" w:rsidR="00A3014A" w:rsidRDefault="00B56A18" w:rsidP="00A3014A">
      <w:pPr>
        <w:widowControl w:val="0"/>
        <w:pBdr>
          <w:top w:val="nil"/>
          <w:left w:val="nil"/>
          <w:bottom w:val="nil"/>
          <w:right w:val="nil"/>
          <w:between w:val="nil"/>
        </w:pBdr>
        <w:spacing w:before="375" w:line="568" w:lineRule="auto"/>
        <w:ind w:left="647" w:right="1164" w:firstLine="4"/>
        <w:rPr>
          <w:rFonts w:ascii="Lexend" w:eastAsia="Lexend" w:hAnsi="Lexend" w:cs="Lexend"/>
          <w:color w:val="000000"/>
        </w:rPr>
      </w:pPr>
      <w:r>
        <w:rPr>
          <w:rFonts w:ascii="Lexend" w:eastAsia="Lexend" w:hAnsi="Lexend" w:cs="Lexend"/>
          <w:color w:val="000000"/>
        </w:rPr>
        <w:t xml:space="preserve">Location: </w:t>
      </w:r>
      <w:r w:rsidR="002E6BF3">
        <w:rPr>
          <w:rFonts w:ascii="Lexend" w:eastAsia="Lexend" w:hAnsi="Lexend" w:cs="Lexend"/>
          <w:color w:val="000000"/>
        </w:rPr>
        <w:t xml:space="preserve">Ravenswood Community Primary School </w:t>
      </w:r>
      <w:r>
        <w:rPr>
          <w:rFonts w:ascii="Lexend" w:eastAsia="Lexend" w:hAnsi="Lexend" w:cs="Lexend"/>
          <w:color w:val="000000"/>
        </w:rPr>
        <w:t xml:space="preserve"> </w:t>
      </w:r>
    </w:p>
    <w:p w14:paraId="4A9C3719" w14:textId="2F98861E" w:rsidR="002E6BF3" w:rsidRDefault="00B56A18" w:rsidP="00A3014A">
      <w:pPr>
        <w:widowControl w:val="0"/>
        <w:pBdr>
          <w:top w:val="nil"/>
          <w:left w:val="nil"/>
          <w:bottom w:val="nil"/>
          <w:right w:val="nil"/>
          <w:between w:val="nil"/>
        </w:pBdr>
        <w:spacing w:before="375" w:line="568" w:lineRule="auto"/>
        <w:ind w:left="647" w:right="1164" w:firstLine="4"/>
        <w:rPr>
          <w:rFonts w:ascii="Lexend" w:eastAsia="Lexend" w:hAnsi="Lexend" w:cs="Lexend"/>
          <w:color w:val="000000"/>
        </w:rPr>
      </w:pPr>
      <w:r>
        <w:rPr>
          <w:rFonts w:ascii="Lexend" w:eastAsia="Lexend" w:hAnsi="Lexend" w:cs="Lexend"/>
          <w:color w:val="000000"/>
        </w:rPr>
        <w:t>Hours: Monday to Friday, 08:</w:t>
      </w:r>
      <w:r w:rsidR="002E6BF3">
        <w:rPr>
          <w:rFonts w:ascii="Lexend" w:eastAsia="Lexend" w:hAnsi="Lexend" w:cs="Lexend"/>
          <w:color w:val="000000"/>
        </w:rPr>
        <w:t>00</w:t>
      </w:r>
      <w:r>
        <w:rPr>
          <w:rFonts w:ascii="Lexend" w:eastAsia="Lexend" w:hAnsi="Lexend" w:cs="Lexend"/>
          <w:color w:val="000000"/>
        </w:rPr>
        <w:t xml:space="preserve"> to 16:</w:t>
      </w:r>
      <w:r w:rsidR="002E6BF3">
        <w:rPr>
          <w:rFonts w:ascii="Lexend" w:eastAsia="Lexend" w:hAnsi="Lexend" w:cs="Lexend"/>
          <w:color w:val="000000"/>
        </w:rPr>
        <w:t>00</w:t>
      </w:r>
      <w:r>
        <w:rPr>
          <w:rFonts w:ascii="Lexend" w:eastAsia="Lexend" w:hAnsi="Lexend" w:cs="Lexend"/>
          <w:color w:val="000000"/>
        </w:rPr>
        <w:t>, 3</w:t>
      </w:r>
      <w:r w:rsidR="006056B7">
        <w:rPr>
          <w:rFonts w:ascii="Lexend" w:eastAsia="Lexend" w:hAnsi="Lexend" w:cs="Lexend"/>
          <w:color w:val="000000"/>
        </w:rPr>
        <w:t xml:space="preserve">7 </w:t>
      </w:r>
      <w:r>
        <w:rPr>
          <w:rFonts w:ascii="Lexend" w:eastAsia="Lexend" w:hAnsi="Lexend" w:cs="Lexend"/>
          <w:color w:val="000000"/>
        </w:rPr>
        <w:t xml:space="preserve">hours per week, 39 weeks per year </w:t>
      </w:r>
    </w:p>
    <w:p w14:paraId="59DFB9A4" w14:textId="466FD070" w:rsidR="006D1291" w:rsidRPr="002E6BF3" w:rsidRDefault="00B56A18" w:rsidP="002E6BF3">
      <w:pPr>
        <w:widowControl w:val="0"/>
        <w:pBdr>
          <w:top w:val="nil"/>
          <w:left w:val="nil"/>
          <w:bottom w:val="nil"/>
          <w:right w:val="nil"/>
          <w:between w:val="nil"/>
        </w:pBdr>
        <w:spacing w:before="375" w:line="568" w:lineRule="auto"/>
        <w:ind w:left="647" w:right="1164" w:firstLine="4"/>
        <w:rPr>
          <w:rFonts w:ascii="Lexend" w:eastAsia="Lexend" w:hAnsi="Lexend" w:cs="Lexend"/>
          <w:color w:val="000000"/>
        </w:rPr>
      </w:pPr>
      <w:r>
        <w:rPr>
          <w:b/>
          <w:color w:val="000000"/>
          <w:sz w:val="24"/>
          <w:szCs w:val="24"/>
        </w:rPr>
        <w:t xml:space="preserve">Main purpose of the job </w:t>
      </w:r>
    </w:p>
    <w:p w14:paraId="76E1A171" w14:textId="77777777" w:rsidR="006D1291" w:rsidRDefault="00B56A18">
      <w:pPr>
        <w:widowControl w:val="0"/>
        <w:pBdr>
          <w:top w:val="nil"/>
          <w:left w:val="nil"/>
          <w:bottom w:val="nil"/>
          <w:right w:val="nil"/>
          <w:between w:val="nil"/>
        </w:pBdr>
        <w:spacing w:line="287" w:lineRule="auto"/>
        <w:ind w:left="638" w:right="497" w:hanging="1"/>
        <w:jc w:val="both"/>
        <w:rPr>
          <w:rFonts w:ascii="Lexend" w:eastAsia="Lexend" w:hAnsi="Lexend" w:cs="Lexend"/>
          <w:color w:val="000000"/>
        </w:rPr>
      </w:pPr>
      <w:r>
        <w:rPr>
          <w:rFonts w:ascii="Lexend" w:eastAsia="Lexend" w:hAnsi="Lexend" w:cs="Lexend"/>
          <w:color w:val="000000"/>
        </w:rPr>
        <w:t xml:space="preserve">To effectively support the running of the school office through a range of administrative duties, including answering the phones and face-to-face meetings as a first point of contact. </w:t>
      </w:r>
    </w:p>
    <w:p w14:paraId="086F3AD9" w14:textId="4A2D020A" w:rsidR="0055033B" w:rsidRPr="00B56A18" w:rsidRDefault="0055033B" w:rsidP="0055033B">
      <w:pPr>
        <w:widowControl w:val="0"/>
        <w:pBdr>
          <w:top w:val="nil"/>
          <w:left w:val="nil"/>
          <w:bottom w:val="nil"/>
          <w:right w:val="nil"/>
          <w:between w:val="nil"/>
        </w:pBdr>
        <w:spacing w:before="332" w:line="287" w:lineRule="auto"/>
        <w:ind w:left="645" w:right="514" w:firstLine="5"/>
        <w:rPr>
          <w:rFonts w:ascii="Lexend" w:eastAsia="Lexend" w:hAnsi="Lexend" w:cs="Lexend"/>
          <w:color w:val="000000"/>
        </w:rPr>
      </w:pPr>
      <w:r w:rsidRPr="00B56A18">
        <w:rPr>
          <w:rFonts w:ascii="Lexend" w:hAnsi="Lexend"/>
          <w:color w:val="000000"/>
        </w:rPr>
        <w:t>To lead on attendance from Nursery to Year 6, working alongside the Local Authorities Attendance Monitoring Officer</w:t>
      </w:r>
      <w:r w:rsidR="00BB3DD6" w:rsidRPr="00B56A18">
        <w:rPr>
          <w:rFonts w:ascii="Lexend" w:hAnsi="Lexend"/>
          <w:color w:val="000000"/>
        </w:rPr>
        <w:t xml:space="preserve"> and family support worker</w:t>
      </w:r>
      <w:r w:rsidRPr="00B56A18">
        <w:rPr>
          <w:rFonts w:ascii="Lexend" w:hAnsi="Lexend"/>
          <w:color w:val="000000"/>
        </w:rPr>
        <w:t>.</w:t>
      </w:r>
    </w:p>
    <w:p w14:paraId="294F5638" w14:textId="59043AF4" w:rsidR="002E6BF3" w:rsidRDefault="00B56A18" w:rsidP="002E6BF3">
      <w:pPr>
        <w:widowControl w:val="0"/>
        <w:pBdr>
          <w:top w:val="nil"/>
          <w:left w:val="nil"/>
          <w:bottom w:val="nil"/>
          <w:right w:val="nil"/>
          <w:between w:val="nil"/>
        </w:pBdr>
        <w:spacing w:before="332" w:line="287" w:lineRule="auto"/>
        <w:ind w:left="638" w:right="520" w:firstLine="12"/>
        <w:rPr>
          <w:rFonts w:ascii="Lexend" w:eastAsia="Lexend" w:hAnsi="Lexend" w:cs="Lexend"/>
          <w:color w:val="000000"/>
        </w:rPr>
      </w:pPr>
      <w:r>
        <w:rPr>
          <w:rFonts w:ascii="Lexend" w:eastAsia="Lexend" w:hAnsi="Lexend" w:cs="Lexend"/>
          <w:color w:val="000000"/>
        </w:rPr>
        <w:t xml:space="preserve">Effectively manage the operation of all After School </w:t>
      </w:r>
      <w:r w:rsidR="0088144B">
        <w:rPr>
          <w:rFonts w:ascii="Lexend" w:eastAsia="Lexend" w:hAnsi="Lexend" w:cs="Lexend"/>
          <w:color w:val="000000"/>
        </w:rPr>
        <w:t xml:space="preserve">Enrichment </w:t>
      </w:r>
      <w:r>
        <w:rPr>
          <w:rFonts w:ascii="Lexend" w:eastAsia="Lexend" w:hAnsi="Lexend" w:cs="Lexend"/>
          <w:color w:val="000000"/>
        </w:rPr>
        <w:t xml:space="preserve">Clubs to ensure safe and successful delivery. </w:t>
      </w:r>
    </w:p>
    <w:p w14:paraId="6D27B161" w14:textId="77777777" w:rsidR="006D1291" w:rsidRDefault="00B56A18">
      <w:pPr>
        <w:widowControl w:val="0"/>
        <w:pBdr>
          <w:top w:val="nil"/>
          <w:left w:val="nil"/>
          <w:bottom w:val="nil"/>
          <w:right w:val="nil"/>
          <w:between w:val="nil"/>
        </w:pBdr>
        <w:spacing w:before="332" w:line="287" w:lineRule="auto"/>
        <w:ind w:left="645" w:right="514" w:firstLine="5"/>
        <w:rPr>
          <w:rFonts w:ascii="Lexend" w:eastAsia="Lexend" w:hAnsi="Lexend" w:cs="Lexend"/>
          <w:color w:val="000000"/>
        </w:rPr>
      </w:pPr>
      <w:r>
        <w:rPr>
          <w:rFonts w:ascii="Lexend" w:eastAsia="Lexend" w:hAnsi="Lexend" w:cs="Lexend"/>
          <w:color w:val="000000"/>
        </w:rPr>
        <w:t xml:space="preserve">Diligently organising all school trips and visits, ensuring policy is followed and relevant risk assessments are carried out. </w:t>
      </w:r>
    </w:p>
    <w:p w14:paraId="19DE6F26" w14:textId="77777777" w:rsidR="006D1291" w:rsidRDefault="00B56A18">
      <w:pPr>
        <w:widowControl w:val="0"/>
        <w:pBdr>
          <w:top w:val="nil"/>
          <w:left w:val="nil"/>
          <w:bottom w:val="nil"/>
          <w:right w:val="nil"/>
          <w:between w:val="nil"/>
        </w:pBdr>
        <w:spacing w:before="332" w:line="240" w:lineRule="auto"/>
        <w:ind w:left="640"/>
        <w:rPr>
          <w:rFonts w:ascii="Lexend" w:eastAsia="Lexend" w:hAnsi="Lexend" w:cs="Lexend"/>
          <w:color w:val="000000"/>
        </w:rPr>
      </w:pPr>
      <w:r>
        <w:rPr>
          <w:rFonts w:ascii="Lexend" w:eastAsia="Lexend" w:hAnsi="Lexend" w:cs="Lexend"/>
          <w:color w:val="000000"/>
        </w:rPr>
        <w:t xml:space="preserve">Operational duties will include: </w:t>
      </w:r>
    </w:p>
    <w:p w14:paraId="055AD07C" w14:textId="26DA50EF" w:rsidR="006D1291" w:rsidRPr="0088144B" w:rsidRDefault="00B56A18" w:rsidP="0088144B">
      <w:pPr>
        <w:pStyle w:val="ListParagraph"/>
        <w:widowControl w:val="0"/>
        <w:numPr>
          <w:ilvl w:val="0"/>
          <w:numId w:val="2"/>
        </w:numPr>
        <w:pBdr>
          <w:top w:val="nil"/>
          <w:left w:val="nil"/>
          <w:bottom w:val="nil"/>
          <w:right w:val="nil"/>
          <w:between w:val="nil"/>
        </w:pBdr>
        <w:spacing w:before="59" w:line="287" w:lineRule="auto"/>
        <w:ind w:right="501"/>
        <w:jc w:val="both"/>
        <w:rPr>
          <w:rFonts w:ascii="Lexend" w:eastAsia="Lexend" w:hAnsi="Lexend" w:cs="Lexend"/>
          <w:color w:val="000000"/>
        </w:rPr>
      </w:pPr>
      <w:r w:rsidRPr="0088144B">
        <w:rPr>
          <w:rFonts w:ascii="Lexend" w:eastAsia="Lexend" w:hAnsi="Lexend" w:cs="Lexend"/>
          <w:color w:val="000000"/>
        </w:rPr>
        <w:t xml:space="preserve">Act as a positive first point of contact for the school, including telephone enquiries, dealing with incoming mail and emails, receiving visitors, arranging hospitality as appropriate </w:t>
      </w:r>
    </w:p>
    <w:p w14:paraId="5D294833" w14:textId="3E426F14" w:rsidR="006815F9" w:rsidRPr="0088144B" w:rsidRDefault="006815F9" w:rsidP="0088144B">
      <w:pPr>
        <w:pStyle w:val="ListParagraph"/>
        <w:widowControl w:val="0"/>
        <w:numPr>
          <w:ilvl w:val="0"/>
          <w:numId w:val="2"/>
        </w:numPr>
        <w:pBdr>
          <w:top w:val="nil"/>
          <w:left w:val="nil"/>
          <w:bottom w:val="nil"/>
          <w:right w:val="nil"/>
          <w:between w:val="nil"/>
        </w:pBdr>
        <w:spacing w:before="59" w:line="287" w:lineRule="auto"/>
        <w:ind w:right="501"/>
        <w:jc w:val="both"/>
        <w:rPr>
          <w:rFonts w:ascii="Lexend" w:eastAsia="Lexend" w:hAnsi="Lexend" w:cs="Lexend"/>
          <w:color w:val="000000"/>
        </w:rPr>
      </w:pPr>
      <w:r w:rsidRPr="0088144B">
        <w:rPr>
          <w:rFonts w:ascii="Lexend" w:eastAsia="Lexend" w:hAnsi="Lexend" w:cs="Lexend"/>
          <w:color w:val="000000"/>
        </w:rPr>
        <w:t xml:space="preserve">Manage the daily attendance registers </w:t>
      </w:r>
    </w:p>
    <w:p w14:paraId="0CAC0018" w14:textId="17A503F1" w:rsidR="006D1291" w:rsidRPr="0088144B" w:rsidRDefault="00B56A18" w:rsidP="0088144B">
      <w:pPr>
        <w:pStyle w:val="ListParagraph"/>
        <w:widowControl w:val="0"/>
        <w:numPr>
          <w:ilvl w:val="0"/>
          <w:numId w:val="2"/>
        </w:numPr>
        <w:pBdr>
          <w:top w:val="nil"/>
          <w:left w:val="nil"/>
          <w:bottom w:val="nil"/>
          <w:right w:val="nil"/>
          <w:between w:val="nil"/>
        </w:pBdr>
        <w:spacing w:before="16" w:line="287" w:lineRule="auto"/>
        <w:ind w:right="703"/>
        <w:rPr>
          <w:rFonts w:ascii="Lexend" w:eastAsia="Lexend" w:hAnsi="Lexend" w:cs="Lexend"/>
          <w:color w:val="000000"/>
        </w:rPr>
      </w:pPr>
      <w:r w:rsidRPr="0088144B">
        <w:rPr>
          <w:rFonts w:ascii="Lexend" w:eastAsia="Lexend" w:hAnsi="Lexend" w:cs="Lexend"/>
          <w:color w:val="000000"/>
        </w:rPr>
        <w:t xml:space="preserve">Manage the daily dinner registers, liaising with the cook and arranging theme days </w:t>
      </w:r>
    </w:p>
    <w:p w14:paraId="3D8C4680" w14:textId="41333B51" w:rsidR="006D1291" w:rsidRPr="0088144B" w:rsidRDefault="00B56A18" w:rsidP="0088144B">
      <w:pPr>
        <w:pStyle w:val="ListParagraph"/>
        <w:widowControl w:val="0"/>
        <w:numPr>
          <w:ilvl w:val="0"/>
          <w:numId w:val="2"/>
        </w:numPr>
        <w:pBdr>
          <w:top w:val="nil"/>
          <w:left w:val="nil"/>
          <w:bottom w:val="nil"/>
          <w:right w:val="nil"/>
          <w:between w:val="nil"/>
        </w:pBdr>
        <w:spacing w:before="16" w:line="287" w:lineRule="auto"/>
        <w:ind w:right="486"/>
        <w:rPr>
          <w:rFonts w:ascii="Lexend" w:eastAsia="Lexend" w:hAnsi="Lexend" w:cs="Lexend"/>
          <w:color w:val="000000"/>
        </w:rPr>
      </w:pPr>
      <w:r w:rsidRPr="0088144B">
        <w:rPr>
          <w:rFonts w:ascii="Lexend" w:eastAsia="Lexend" w:hAnsi="Lexend" w:cs="Lexend"/>
          <w:color w:val="000000"/>
        </w:rPr>
        <w:t xml:space="preserve">To work as part of the team to help ensure the smooth running of the administration support service across the school </w:t>
      </w:r>
    </w:p>
    <w:p w14:paraId="497975AA" w14:textId="5B551D4F" w:rsidR="006D1291" w:rsidRPr="0088144B" w:rsidRDefault="00B56A18" w:rsidP="0088144B">
      <w:pPr>
        <w:pStyle w:val="ListParagraph"/>
        <w:widowControl w:val="0"/>
        <w:numPr>
          <w:ilvl w:val="0"/>
          <w:numId w:val="2"/>
        </w:numPr>
        <w:pBdr>
          <w:top w:val="nil"/>
          <w:left w:val="nil"/>
          <w:bottom w:val="nil"/>
          <w:right w:val="nil"/>
          <w:between w:val="nil"/>
        </w:pBdr>
        <w:spacing w:before="16" w:line="287" w:lineRule="auto"/>
        <w:ind w:right="485"/>
        <w:jc w:val="both"/>
        <w:rPr>
          <w:rFonts w:ascii="Lexend" w:eastAsia="Lexend" w:hAnsi="Lexend" w:cs="Lexend"/>
          <w:color w:val="000000"/>
        </w:rPr>
      </w:pPr>
      <w:r w:rsidRPr="0088144B">
        <w:rPr>
          <w:rFonts w:ascii="Lexend" w:eastAsia="Lexend" w:hAnsi="Lexend" w:cs="Lexend"/>
          <w:color w:val="000000"/>
        </w:rPr>
        <w:t xml:space="preserve">Manage the operation of After School Clubs by scheduling suitable clubs, sourcing and vetting providers, promoting the clubs to parents/pupils, managing the budget, monitoring the waiting list and any other duties to ensure safe and successful delivery. </w:t>
      </w:r>
    </w:p>
    <w:p w14:paraId="53A3DA71" w14:textId="66D4D85C" w:rsidR="006D1291" w:rsidRPr="0088144B" w:rsidRDefault="00B56A18" w:rsidP="0088144B">
      <w:pPr>
        <w:pStyle w:val="ListParagraph"/>
        <w:widowControl w:val="0"/>
        <w:numPr>
          <w:ilvl w:val="0"/>
          <w:numId w:val="2"/>
        </w:numPr>
        <w:pBdr>
          <w:top w:val="nil"/>
          <w:left w:val="nil"/>
          <w:bottom w:val="nil"/>
          <w:right w:val="nil"/>
          <w:between w:val="nil"/>
        </w:pBdr>
        <w:spacing w:before="16" w:line="287" w:lineRule="auto"/>
        <w:ind w:right="499"/>
        <w:rPr>
          <w:rFonts w:ascii="Lexend" w:eastAsia="Lexend" w:hAnsi="Lexend" w:cs="Lexend"/>
          <w:color w:val="000000"/>
        </w:rPr>
      </w:pPr>
      <w:r w:rsidRPr="0088144B">
        <w:rPr>
          <w:rFonts w:ascii="Lexend" w:eastAsia="Lexend" w:hAnsi="Lexend" w:cs="Lexend"/>
          <w:color w:val="000000"/>
        </w:rPr>
        <w:t xml:space="preserve">Weekly management of the after school clubs inc. maintaining registers, liaising with club providers and parent communication </w:t>
      </w:r>
    </w:p>
    <w:p w14:paraId="4FFFF92A" w14:textId="434FC68D" w:rsidR="006D1291" w:rsidRPr="0088144B" w:rsidRDefault="00B56A18" w:rsidP="0088144B">
      <w:pPr>
        <w:pStyle w:val="ListParagraph"/>
        <w:widowControl w:val="0"/>
        <w:numPr>
          <w:ilvl w:val="0"/>
          <w:numId w:val="2"/>
        </w:numPr>
        <w:pBdr>
          <w:top w:val="nil"/>
          <w:left w:val="nil"/>
          <w:bottom w:val="nil"/>
          <w:right w:val="nil"/>
          <w:between w:val="nil"/>
        </w:pBdr>
        <w:spacing w:before="16" w:line="240" w:lineRule="auto"/>
        <w:rPr>
          <w:rFonts w:ascii="Lexend" w:eastAsia="Lexend" w:hAnsi="Lexend" w:cs="Lexend"/>
          <w:color w:val="000000"/>
        </w:rPr>
      </w:pPr>
      <w:r w:rsidRPr="0088144B">
        <w:rPr>
          <w:rFonts w:ascii="Lexend" w:eastAsia="Lexend" w:hAnsi="Lexend" w:cs="Lexend"/>
          <w:color w:val="000000"/>
        </w:rPr>
        <w:t xml:space="preserve">Arrange school trips and manage the planning process </w:t>
      </w:r>
    </w:p>
    <w:p w14:paraId="2A06B17A" w14:textId="320EF5CA" w:rsidR="006D1291" w:rsidRPr="0088144B" w:rsidRDefault="00B56A18" w:rsidP="0088144B">
      <w:pPr>
        <w:pStyle w:val="ListParagraph"/>
        <w:widowControl w:val="0"/>
        <w:numPr>
          <w:ilvl w:val="0"/>
          <w:numId w:val="2"/>
        </w:numPr>
        <w:pBdr>
          <w:top w:val="nil"/>
          <w:left w:val="nil"/>
          <w:bottom w:val="nil"/>
          <w:right w:val="nil"/>
          <w:between w:val="nil"/>
        </w:pBdr>
        <w:spacing w:before="59" w:line="240" w:lineRule="auto"/>
        <w:rPr>
          <w:rFonts w:ascii="Lexend" w:eastAsia="Lexend" w:hAnsi="Lexend" w:cs="Lexend"/>
          <w:color w:val="000000"/>
        </w:rPr>
      </w:pPr>
      <w:r w:rsidRPr="0088144B">
        <w:rPr>
          <w:rFonts w:ascii="Lexend" w:eastAsia="Lexend" w:hAnsi="Lexend" w:cs="Lexend"/>
          <w:color w:val="000000"/>
        </w:rPr>
        <w:t xml:space="preserve">To attend to first aid </w:t>
      </w:r>
    </w:p>
    <w:p w14:paraId="5DD35A67" w14:textId="02F64806" w:rsidR="006D1291" w:rsidRPr="0088144B" w:rsidRDefault="00B56A18" w:rsidP="0088144B">
      <w:pPr>
        <w:pStyle w:val="ListParagraph"/>
        <w:widowControl w:val="0"/>
        <w:numPr>
          <w:ilvl w:val="0"/>
          <w:numId w:val="2"/>
        </w:numPr>
        <w:pBdr>
          <w:top w:val="nil"/>
          <w:left w:val="nil"/>
          <w:bottom w:val="nil"/>
          <w:right w:val="nil"/>
          <w:between w:val="nil"/>
        </w:pBdr>
        <w:spacing w:before="59" w:line="240" w:lineRule="auto"/>
        <w:rPr>
          <w:rFonts w:ascii="Lexend" w:eastAsia="Lexend" w:hAnsi="Lexend" w:cs="Lexend"/>
          <w:color w:val="000000"/>
        </w:rPr>
      </w:pPr>
      <w:r w:rsidRPr="0088144B">
        <w:rPr>
          <w:rFonts w:ascii="Lexend" w:eastAsia="Lexend" w:hAnsi="Lexend" w:cs="Lexend"/>
          <w:color w:val="000000"/>
        </w:rPr>
        <w:t xml:space="preserve">Administer pupils’ signing in and out during school hours </w:t>
      </w:r>
    </w:p>
    <w:p w14:paraId="75FB9F44" w14:textId="77777777" w:rsidR="00BE47F5" w:rsidRDefault="00B56A18" w:rsidP="0088144B">
      <w:pPr>
        <w:pStyle w:val="ListParagraph"/>
        <w:widowControl w:val="0"/>
        <w:numPr>
          <w:ilvl w:val="0"/>
          <w:numId w:val="2"/>
        </w:numPr>
        <w:pBdr>
          <w:top w:val="nil"/>
          <w:left w:val="nil"/>
          <w:bottom w:val="nil"/>
          <w:right w:val="nil"/>
          <w:between w:val="nil"/>
        </w:pBdr>
        <w:spacing w:before="59" w:line="287" w:lineRule="auto"/>
        <w:ind w:right="489"/>
        <w:rPr>
          <w:rFonts w:ascii="Lexend" w:eastAsia="Lexend" w:hAnsi="Lexend" w:cs="Lexend"/>
          <w:color w:val="000000"/>
        </w:rPr>
      </w:pPr>
      <w:r w:rsidRPr="0088144B">
        <w:rPr>
          <w:rFonts w:ascii="Lexend" w:eastAsia="Lexend" w:hAnsi="Lexend" w:cs="Lexend"/>
          <w:color w:val="000000"/>
        </w:rPr>
        <w:t xml:space="preserve">To take responsibility for promoting and safeguarding the welfare of children and young </w:t>
      </w:r>
    </w:p>
    <w:p w14:paraId="67D7C941" w14:textId="5C50BF4B" w:rsidR="00BE47F5" w:rsidRDefault="00BE47F5" w:rsidP="00BE47F5">
      <w:pPr>
        <w:pStyle w:val="ListParagraph"/>
        <w:widowControl w:val="0"/>
        <w:pBdr>
          <w:top w:val="nil"/>
          <w:left w:val="nil"/>
          <w:bottom w:val="nil"/>
          <w:right w:val="nil"/>
          <w:between w:val="nil"/>
        </w:pBdr>
        <w:spacing w:before="59" w:line="287" w:lineRule="auto"/>
        <w:ind w:right="489"/>
        <w:rPr>
          <w:rFonts w:ascii="Lexend" w:eastAsia="Lexend" w:hAnsi="Lexend" w:cs="Lexend"/>
          <w:color w:val="000000"/>
        </w:rPr>
      </w:pPr>
    </w:p>
    <w:p w14:paraId="20C783AE" w14:textId="77777777" w:rsidR="00BE47F5" w:rsidRDefault="00BE47F5" w:rsidP="00BE47F5">
      <w:pPr>
        <w:pStyle w:val="ListParagraph"/>
        <w:widowControl w:val="0"/>
        <w:pBdr>
          <w:top w:val="nil"/>
          <w:left w:val="nil"/>
          <w:bottom w:val="nil"/>
          <w:right w:val="nil"/>
          <w:between w:val="nil"/>
        </w:pBdr>
        <w:spacing w:before="59" w:line="287" w:lineRule="auto"/>
        <w:ind w:right="489"/>
        <w:rPr>
          <w:rFonts w:ascii="Lexend" w:eastAsia="Lexend" w:hAnsi="Lexend" w:cs="Lexend"/>
          <w:color w:val="000000"/>
        </w:rPr>
      </w:pPr>
    </w:p>
    <w:p w14:paraId="10400D65" w14:textId="5119DA47" w:rsidR="006D1291" w:rsidRPr="0088144B" w:rsidRDefault="00B56A18" w:rsidP="008F5922">
      <w:pPr>
        <w:pStyle w:val="ListParagraph"/>
        <w:widowControl w:val="0"/>
        <w:pBdr>
          <w:top w:val="nil"/>
          <w:left w:val="nil"/>
          <w:bottom w:val="nil"/>
          <w:right w:val="nil"/>
          <w:between w:val="nil"/>
        </w:pBdr>
        <w:spacing w:before="59" w:line="287" w:lineRule="auto"/>
        <w:ind w:right="489"/>
        <w:rPr>
          <w:rFonts w:ascii="Lexend" w:eastAsia="Lexend" w:hAnsi="Lexend" w:cs="Lexend"/>
          <w:color w:val="000000"/>
        </w:rPr>
      </w:pPr>
      <w:bookmarkStart w:id="0" w:name="_GoBack"/>
      <w:bookmarkEnd w:id="0"/>
      <w:r w:rsidRPr="0088144B">
        <w:rPr>
          <w:rFonts w:ascii="Lexend" w:eastAsia="Lexend" w:hAnsi="Lexend" w:cs="Lexend"/>
          <w:color w:val="000000"/>
        </w:rPr>
        <w:t>people within the school</w:t>
      </w:r>
    </w:p>
    <w:p w14:paraId="4F7DDCB5" w14:textId="089F299C" w:rsidR="006815F9" w:rsidRPr="0088144B" w:rsidRDefault="00B56A18" w:rsidP="0088144B">
      <w:pPr>
        <w:pStyle w:val="ListParagraph"/>
        <w:widowControl w:val="0"/>
        <w:numPr>
          <w:ilvl w:val="0"/>
          <w:numId w:val="2"/>
        </w:numPr>
        <w:pBdr>
          <w:top w:val="nil"/>
          <w:left w:val="nil"/>
          <w:bottom w:val="nil"/>
          <w:right w:val="nil"/>
          <w:between w:val="nil"/>
        </w:pBdr>
        <w:spacing w:line="287" w:lineRule="auto"/>
        <w:ind w:right="492"/>
        <w:rPr>
          <w:rFonts w:ascii="Lexend" w:eastAsia="Lexend" w:hAnsi="Lexend" w:cs="Lexend"/>
          <w:color w:val="000000"/>
        </w:rPr>
      </w:pPr>
      <w:r w:rsidRPr="0088144B">
        <w:rPr>
          <w:rFonts w:ascii="Lexend" w:eastAsia="Lexend" w:hAnsi="Lexend" w:cs="Lexend"/>
          <w:color w:val="000000"/>
        </w:rPr>
        <w:t xml:space="preserve">Make, receive and direct telephone calls, taking messages and ensuring that these are passed on as quickly as possible. </w:t>
      </w:r>
    </w:p>
    <w:p w14:paraId="3922B6F1" w14:textId="1CFA12C9" w:rsidR="006D1291" w:rsidRPr="0088144B" w:rsidRDefault="00B56A18" w:rsidP="0088144B">
      <w:pPr>
        <w:pStyle w:val="ListParagraph"/>
        <w:widowControl w:val="0"/>
        <w:numPr>
          <w:ilvl w:val="0"/>
          <w:numId w:val="2"/>
        </w:numPr>
        <w:pBdr>
          <w:top w:val="nil"/>
          <w:left w:val="nil"/>
          <w:bottom w:val="nil"/>
          <w:right w:val="nil"/>
          <w:between w:val="nil"/>
        </w:pBdr>
        <w:spacing w:before="16" w:line="287" w:lineRule="auto"/>
        <w:ind w:right="495"/>
        <w:rPr>
          <w:rFonts w:ascii="Lexend" w:eastAsia="Lexend" w:hAnsi="Lexend" w:cs="Lexend"/>
          <w:color w:val="000000"/>
        </w:rPr>
      </w:pPr>
      <w:r w:rsidRPr="0088144B">
        <w:rPr>
          <w:rFonts w:ascii="Lexend" w:eastAsia="Lexend" w:hAnsi="Lexend" w:cs="Lexend"/>
          <w:color w:val="000000"/>
        </w:rPr>
        <w:t xml:space="preserve">To monitor the admin resources and stationery stock levels, placing requisition orders as appropriate </w:t>
      </w:r>
    </w:p>
    <w:p w14:paraId="4833267D" w14:textId="06058FAE" w:rsidR="006815F9" w:rsidRPr="0088144B" w:rsidRDefault="006815F9" w:rsidP="0088144B">
      <w:pPr>
        <w:pStyle w:val="ListParagraph"/>
        <w:widowControl w:val="0"/>
        <w:numPr>
          <w:ilvl w:val="0"/>
          <w:numId w:val="2"/>
        </w:numPr>
        <w:pBdr>
          <w:top w:val="nil"/>
          <w:left w:val="nil"/>
          <w:bottom w:val="nil"/>
          <w:right w:val="nil"/>
          <w:between w:val="nil"/>
        </w:pBdr>
        <w:spacing w:before="16" w:line="287" w:lineRule="auto"/>
        <w:ind w:right="495"/>
        <w:rPr>
          <w:rFonts w:ascii="Lexend" w:eastAsia="Lexend" w:hAnsi="Lexend" w:cs="Lexend"/>
          <w:color w:val="000000"/>
        </w:rPr>
      </w:pPr>
      <w:r w:rsidRPr="0088144B">
        <w:rPr>
          <w:rFonts w:ascii="Lexend" w:eastAsia="Lexend" w:hAnsi="Lexend" w:cs="Lexend"/>
          <w:color w:val="000000"/>
        </w:rPr>
        <w:t xml:space="preserve">To be responsible for checking deliveries and creating goods received notes. </w:t>
      </w:r>
    </w:p>
    <w:p w14:paraId="3EA89116" w14:textId="06A3A480" w:rsidR="006815F9" w:rsidRPr="0088144B" w:rsidRDefault="006815F9" w:rsidP="0088144B">
      <w:pPr>
        <w:pStyle w:val="ListParagraph"/>
        <w:widowControl w:val="0"/>
        <w:numPr>
          <w:ilvl w:val="0"/>
          <w:numId w:val="2"/>
        </w:numPr>
        <w:pBdr>
          <w:top w:val="nil"/>
          <w:left w:val="nil"/>
          <w:bottom w:val="nil"/>
          <w:right w:val="nil"/>
          <w:between w:val="nil"/>
        </w:pBdr>
        <w:spacing w:before="16" w:line="287" w:lineRule="auto"/>
        <w:ind w:right="495"/>
        <w:rPr>
          <w:rFonts w:ascii="Lexend" w:eastAsia="Lexend" w:hAnsi="Lexend" w:cs="Lexend"/>
          <w:color w:val="000000"/>
        </w:rPr>
      </w:pPr>
      <w:r w:rsidRPr="0088144B">
        <w:rPr>
          <w:rFonts w:ascii="Lexend" w:eastAsia="Lexend" w:hAnsi="Lexend" w:cs="Lexend"/>
          <w:color w:val="000000"/>
        </w:rPr>
        <w:t xml:space="preserve">To monitor the monthly credit card statements. </w:t>
      </w:r>
    </w:p>
    <w:p w14:paraId="03D1091B" w14:textId="632A93DD" w:rsidR="006D1291" w:rsidRPr="0088144B" w:rsidRDefault="00B56A18" w:rsidP="0088144B">
      <w:pPr>
        <w:pStyle w:val="ListParagraph"/>
        <w:widowControl w:val="0"/>
        <w:numPr>
          <w:ilvl w:val="0"/>
          <w:numId w:val="2"/>
        </w:numPr>
        <w:pBdr>
          <w:top w:val="nil"/>
          <w:left w:val="nil"/>
          <w:bottom w:val="nil"/>
          <w:right w:val="nil"/>
          <w:between w:val="nil"/>
        </w:pBdr>
        <w:spacing w:before="16" w:line="287" w:lineRule="auto"/>
        <w:ind w:right="495"/>
        <w:rPr>
          <w:rFonts w:ascii="Lexend" w:eastAsia="Lexend" w:hAnsi="Lexend" w:cs="Lexend"/>
          <w:color w:val="000000"/>
        </w:rPr>
      </w:pPr>
      <w:r w:rsidRPr="0088144B">
        <w:rPr>
          <w:rFonts w:ascii="Lexend" w:eastAsia="Lexend" w:hAnsi="Lexend" w:cs="Lexend"/>
          <w:color w:val="000000"/>
        </w:rPr>
        <w:t xml:space="preserve">Other duties such as photocopying, filing, collating and distribution of information from the Administrative Team. </w:t>
      </w:r>
    </w:p>
    <w:p w14:paraId="05570437" w14:textId="77777777" w:rsidR="006D1291" w:rsidRDefault="00B56A18">
      <w:pPr>
        <w:widowControl w:val="0"/>
        <w:pBdr>
          <w:top w:val="nil"/>
          <w:left w:val="nil"/>
          <w:bottom w:val="nil"/>
          <w:right w:val="nil"/>
          <w:between w:val="nil"/>
        </w:pBdr>
        <w:spacing w:before="332" w:line="240" w:lineRule="auto"/>
        <w:ind w:left="640"/>
        <w:rPr>
          <w:rFonts w:ascii="Lexend" w:eastAsia="Lexend" w:hAnsi="Lexend" w:cs="Lexend"/>
          <w:b/>
          <w:color w:val="000000"/>
          <w:sz w:val="24"/>
          <w:szCs w:val="24"/>
        </w:rPr>
      </w:pPr>
      <w:r>
        <w:rPr>
          <w:rFonts w:ascii="Lexend" w:eastAsia="Lexend" w:hAnsi="Lexend" w:cs="Lexend"/>
          <w:b/>
          <w:color w:val="000000"/>
          <w:sz w:val="24"/>
          <w:szCs w:val="24"/>
        </w:rPr>
        <w:t xml:space="preserve">General Duties </w:t>
      </w:r>
    </w:p>
    <w:p w14:paraId="09D38174" w14:textId="1F7A1C16" w:rsidR="00405E66" w:rsidRPr="00405E66" w:rsidRDefault="00B56A18" w:rsidP="00405E66">
      <w:pPr>
        <w:pStyle w:val="ListParagraph"/>
        <w:widowControl w:val="0"/>
        <w:numPr>
          <w:ilvl w:val="0"/>
          <w:numId w:val="3"/>
        </w:numPr>
        <w:pBdr>
          <w:top w:val="nil"/>
          <w:left w:val="nil"/>
          <w:bottom w:val="nil"/>
          <w:right w:val="nil"/>
          <w:between w:val="nil"/>
        </w:pBdr>
        <w:spacing w:before="64" w:line="287" w:lineRule="auto"/>
        <w:ind w:right="797"/>
        <w:rPr>
          <w:rFonts w:ascii="Lexend" w:eastAsia="Lexend" w:hAnsi="Lexend" w:cs="Lexend"/>
          <w:color w:val="000000"/>
        </w:rPr>
      </w:pPr>
      <w:r w:rsidRPr="00405E66">
        <w:rPr>
          <w:rFonts w:ascii="Lexend" w:eastAsia="Lexend" w:hAnsi="Lexend" w:cs="Lexend"/>
          <w:color w:val="000000"/>
        </w:rPr>
        <w:t xml:space="preserve">Actively contribute to and promote the overall ethos / work aims of the school. </w:t>
      </w:r>
    </w:p>
    <w:p w14:paraId="76495651" w14:textId="2243483B" w:rsidR="006D1291" w:rsidRPr="00405E66" w:rsidRDefault="00B56A18" w:rsidP="00405E66">
      <w:pPr>
        <w:pStyle w:val="ListParagraph"/>
        <w:widowControl w:val="0"/>
        <w:numPr>
          <w:ilvl w:val="0"/>
          <w:numId w:val="3"/>
        </w:numPr>
        <w:pBdr>
          <w:top w:val="nil"/>
          <w:left w:val="nil"/>
          <w:bottom w:val="nil"/>
          <w:right w:val="nil"/>
          <w:between w:val="nil"/>
        </w:pBdr>
        <w:spacing w:before="64" w:line="287" w:lineRule="auto"/>
        <w:ind w:right="797"/>
        <w:rPr>
          <w:rFonts w:ascii="Lexend" w:eastAsia="Lexend" w:hAnsi="Lexend" w:cs="Lexend"/>
          <w:color w:val="000000"/>
        </w:rPr>
      </w:pPr>
      <w:r w:rsidRPr="00405E66">
        <w:rPr>
          <w:rFonts w:ascii="Lexend" w:eastAsia="Lexend" w:hAnsi="Lexend" w:cs="Lexend"/>
          <w:color w:val="000000"/>
        </w:rPr>
        <w:t xml:space="preserve">Participate in training and other learning activities and performance development as required. </w:t>
      </w:r>
    </w:p>
    <w:p w14:paraId="4F00FBD1" w14:textId="51D550F1" w:rsidR="00405E66" w:rsidRPr="00405E66" w:rsidRDefault="00B56A18" w:rsidP="00405E66">
      <w:pPr>
        <w:pStyle w:val="ListParagraph"/>
        <w:widowControl w:val="0"/>
        <w:numPr>
          <w:ilvl w:val="0"/>
          <w:numId w:val="3"/>
        </w:numPr>
        <w:pBdr>
          <w:top w:val="nil"/>
          <w:left w:val="nil"/>
          <w:bottom w:val="nil"/>
          <w:right w:val="nil"/>
          <w:between w:val="nil"/>
        </w:pBdr>
        <w:spacing w:before="16" w:line="287" w:lineRule="auto"/>
        <w:ind w:right="635"/>
        <w:rPr>
          <w:rFonts w:ascii="Lexend" w:eastAsia="Lexend" w:hAnsi="Lexend" w:cs="Lexend"/>
          <w:color w:val="000000"/>
        </w:rPr>
      </w:pPr>
      <w:r w:rsidRPr="00405E66">
        <w:rPr>
          <w:rFonts w:ascii="Lexend" w:eastAsia="Lexend" w:hAnsi="Lexend" w:cs="Lexend"/>
          <w:color w:val="000000"/>
        </w:rPr>
        <w:t>Maintain consistent high standards of professional conduct, tact and diplomacy at all times in dealings with parents / staff colleagues and all visitors to the school</w:t>
      </w:r>
      <w:r w:rsidR="00405E66" w:rsidRPr="00405E66">
        <w:rPr>
          <w:rFonts w:ascii="Lexend" w:eastAsia="Lexend" w:hAnsi="Lexend" w:cs="Lexend"/>
          <w:color w:val="000000"/>
        </w:rPr>
        <w:t>.</w:t>
      </w:r>
    </w:p>
    <w:p w14:paraId="7681654C" w14:textId="260D0C29" w:rsidR="006D1291" w:rsidRPr="00405E66" w:rsidRDefault="00B56A18" w:rsidP="00405E66">
      <w:pPr>
        <w:pStyle w:val="ListParagraph"/>
        <w:widowControl w:val="0"/>
        <w:numPr>
          <w:ilvl w:val="0"/>
          <w:numId w:val="3"/>
        </w:numPr>
        <w:pBdr>
          <w:top w:val="nil"/>
          <w:left w:val="nil"/>
          <w:bottom w:val="nil"/>
          <w:right w:val="nil"/>
          <w:between w:val="nil"/>
        </w:pBdr>
        <w:spacing w:before="16" w:line="287" w:lineRule="auto"/>
        <w:ind w:right="635"/>
        <w:rPr>
          <w:rFonts w:ascii="Lexend" w:eastAsia="Lexend" w:hAnsi="Lexend" w:cs="Lexend"/>
          <w:color w:val="000000"/>
        </w:rPr>
      </w:pPr>
      <w:r w:rsidRPr="00405E66">
        <w:rPr>
          <w:rFonts w:ascii="Lexend" w:eastAsia="Lexend" w:hAnsi="Lexend" w:cs="Lexend"/>
          <w:color w:val="000000"/>
        </w:rPr>
        <w:t xml:space="preserve">Maintain effective professional working relationships with all stakeholders including parents, staff and young people </w:t>
      </w:r>
    </w:p>
    <w:p w14:paraId="5D1808D2" w14:textId="0E1885A2" w:rsidR="006D1291" w:rsidRPr="00405E66" w:rsidRDefault="00B56A18" w:rsidP="00405E66">
      <w:pPr>
        <w:pStyle w:val="ListParagraph"/>
        <w:widowControl w:val="0"/>
        <w:numPr>
          <w:ilvl w:val="0"/>
          <w:numId w:val="3"/>
        </w:numPr>
        <w:pBdr>
          <w:top w:val="nil"/>
          <w:left w:val="nil"/>
          <w:bottom w:val="nil"/>
          <w:right w:val="nil"/>
          <w:between w:val="nil"/>
        </w:pBdr>
        <w:spacing w:before="16" w:line="287" w:lineRule="auto"/>
        <w:ind w:right="635"/>
        <w:rPr>
          <w:rFonts w:ascii="Lexend" w:eastAsia="Lexend" w:hAnsi="Lexend" w:cs="Lexend"/>
          <w:color w:val="000000"/>
        </w:rPr>
      </w:pPr>
      <w:r w:rsidRPr="00405E66">
        <w:rPr>
          <w:rFonts w:ascii="Lexend" w:eastAsia="Lexend" w:hAnsi="Lexend" w:cs="Lexend"/>
          <w:color w:val="000000"/>
        </w:rPr>
        <w:t xml:space="preserve">Maintain absolute confidentiality and exercise discretion with regard to staff / pupil information and the school’s business at all times. </w:t>
      </w:r>
    </w:p>
    <w:p w14:paraId="14ACFB15" w14:textId="77777777" w:rsidR="00405E66" w:rsidRDefault="00B56A18" w:rsidP="00405E66">
      <w:pPr>
        <w:pStyle w:val="ListParagraph"/>
        <w:widowControl w:val="0"/>
        <w:numPr>
          <w:ilvl w:val="0"/>
          <w:numId w:val="3"/>
        </w:numPr>
        <w:pBdr>
          <w:top w:val="nil"/>
          <w:left w:val="nil"/>
          <w:bottom w:val="nil"/>
          <w:right w:val="nil"/>
          <w:between w:val="nil"/>
        </w:pBdr>
        <w:spacing w:before="16" w:line="287" w:lineRule="auto"/>
        <w:ind w:right="1189"/>
        <w:rPr>
          <w:rFonts w:ascii="Lexend" w:eastAsia="Lexend" w:hAnsi="Lexend" w:cs="Lexend"/>
          <w:color w:val="000000"/>
        </w:rPr>
      </w:pPr>
      <w:r w:rsidRPr="00405E66">
        <w:rPr>
          <w:rFonts w:ascii="Lexend" w:eastAsia="Lexend" w:hAnsi="Lexend" w:cs="Lexend"/>
          <w:color w:val="000000"/>
        </w:rPr>
        <w:t xml:space="preserve">Act as an ambassador for the school within the local community and beyond, ensuring that the ethos of the school is promoted and supported at all times. </w:t>
      </w:r>
    </w:p>
    <w:p w14:paraId="7E1755FF" w14:textId="190CA1EF" w:rsidR="006D1291" w:rsidRPr="00405E66" w:rsidRDefault="00B56A18" w:rsidP="00405E66">
      <w:pPr>
        <w:pStyle w:val="ListParagraph"/>
        <w:widowControl w:val="0"/>
        <w:numPr>
          <w:ilvl w:val="0"/>
          <w:numId w:val="3"/>
        </w:numPr>
        <w:pBdr>
          <w:top w:val="nil"/>
          <w:left w:val="nil"/>
          <w:bottom w:val="nil"/>
          <w:right w:val="nil"/>
          <w:between w:val="nil"/>
        </w:pBdr>
        <w:spacing w:before="16" w:line="287" w:lineRule="auto"/>
        <w:ind w:right="1189"/>
        <w:rPr>
          <w:rFonts w:ascii="Lexend" w:eastAsia="Lexend" w:hAnsi="Lexend" w:cs="Lexend"/>
          <w:color w:val="000000"/>
        </w:rPr>
      </w:pPr>
      <w:r w:rsidRPr="00405E66">
        <w:rPr>
          <w:rFonts w:ascii="Lexend" w:eastAsia="Lexend" w:hAnsi="Lexend" w:cs="Lexend"/>
          <w:color w:val="000000"/>
        </w:rPr>
        <w:t xml:space="preserve">Undertake any other reasonable tasks and responsibilities as requested by the Headteacher, SOM, SLT and governors which fall within the scope of the post. </w:t>
      </w:r>
    </w:p>
    <w:p w14:paraId="604B258D" w14:textId="77777777" w:rsidR="006D1291" w:rsidRDefault="00B56A18">
      <w:pPr>
        <w:widowControl w:val="0"/>
        <w:pBdr>
          <w:top w:val="nil"/>
          <w:left w:val="nil"/>
          <w:bottom w:val="nil"/>
          <w:right w:val="nil"/>
          <w:between w:val="nil"/>
        </w:pBdr>
        <w:spacing w:before="332" w:line="240" w:lineRule="auto"/>
        <w:ind w:left="651"/>
        <w:rPr>
          <w:rFonts w:ascii="Lexend" w:eastAsia="Lexend" w:hAnsi="Lexend" w:cs="Lexend"/>
          <w:b/>
          <w:color w:val="000000"/>
          <w:sz w:val="24"/>
          <w:szCs w:val="24"/>
        </w:rPr>
      </w:pPr>
      <w:r>
        <w:rPr>
          <w:rFonts w:ascii="Lexend" w:eastAsia="Lexend" w:hAnsi="Lexend" w:cs="Lexend"/>
          <w:b/>
          <w:color w:val="000000"/>
          <w:sz w:val="24"/>
          <w:szCs w:val="24"/>
        </w:rPr>
        <w:t xml:space="preserve">Key relationships: </w:t>
      </w:r>
    </w:p>
    <w:p w14:paraId="3DEC6D43" w14:textId="77777777" w:rsidR="006D1291" w:rsidRDefault="00B56A18">
      <w:pPr>
        <w:widowControl w:val="0"/>
        <w:pBdr>
          <w:top w:val="nil"/>
          <w:left w:val="nil"/>
          <w:bottom w:val="nil"/>
          <w:right w:val="nil"/>
          <w:between w:val="nil"/>
        </w:pBdr>
        <w:spacing w:before="64" w:line="287" w:lineRule="auto"/>
        <w:ind w:left="636" w:right="1042" w:hanging="3"/>
        <w:rPr>
          <w:rFonts w:ascii="Lexend" w:eastAsia="Lexend" w:hAnsi="Lexend" w:cs="Lexend"/>
          <w:color w:val="000000"/>
        </w:rPr>
      </w:pPr>
      <w:r>
        <w:rPr>
          <w:rFonts w:ascii="Lexend" w:eastAsia="Lexend" w:hAnsi="Lexend" w:cs="Lexend"/>
          <w:color w:val="000000"/>
        </w:rPr>
        <w:t xml:space="preserve">You will report directly to the School Operations Manager and will work as part of the team in the school office. </w:t>
      </w:r>
    </w:p>
    <w:p w14:paraId="3228716B" w14:textId="77777777" w:rsidR="006D1291" w:rsidRDefault="00B56A18">
      <w:pPr>
        <w:widowControl w:val="0"/>
        <w:pBdr>
          <w:top w:val="nil"/>
          <w:left w:val="nil"/>
          <w:bottom w:val="nil"/>
          <w:right w:val="nil"/>
          <w:between w:val="nil"/>
        </w:pBdr>
        <w:spacing w:before="332" w:line="240" w:lineRule="auto"/>
        <w:ind w:left="630"/>
        <w:rPr>
          <w:rFonts w:ascii="Lexend" w:eastAsia="Lexend" w:hAnsi="Lexend" w:cs="Lexend"/>
          <w:b/>
          <w:color w:val="000000"/>
          <w:sz w:val="24"/>
          <w:szCs w:val="24"/>
        </w:rPr>
      </w:pPr>
      <w:r>
        <w:rPr>
          <w:rFonts w:ascii="Lexend" w:eastAsia="Lexend" w:hAnsi="Lexend" w:cs="Lexend"/>
          <w:b/>
          <w:color w:val="000000"/>
          <w:sz w:val="24"/>
          <w:szCs w:val="24"/>
        </w:rPr>
        <w:t xml:space="preserve">Working with others by: </w:t>
      </w:r>
    </w:p>
    <w:p w14:paraId="5493D3B0" w14:textId="3DA8CC95" w:rsidR="006D1291" w:rsidRPr="00405E66" w:rsidRDefault="00B56A18" w:rsidP="00405E66">
      <w:pPr>
        <w:pStyle w:val="ListParagraph"/>
        <w:widowControl w:val="0"/>
        <w:numPr>
          <w:ilvl w:val="0"/>
          <w:numId w:val="6"/>
        </w:numPr>
        <w:pBdr>
          <w:top w:val="nil"/>
          <w:left w:val="nil"/>
          <w:bottom w:val="nil"/>
          <w:right w:val="nil"/>
          <w:between w:val="nil"/>
        </w:pBdr>
        <w:spacing w:before="64" w:line="240" w:lineRule="auto"/>
        <w:rPr>
          <w:rFonts w:ascii="Lexend" w:eastAsia="Lexend" w:hAnsi="Lexend" w:cs="Lexend"/>
          <w:color w:val="000000"/>
        </w:rPr>
      </w:pPr>
      <w:r w:rsidRPr="00405E66">
        <w:rPr>
          <w:rFonts w:ascii="Lexend" w:eastAsia="Lexend" w:hAnsi="Lexend" w:cs="Lexend"/>
          <w:color w:val="000000"/>
        </w:rPr>
        <w:t xml:space="preserve">Building positive relationships with parents / carers / pupils </w:t>
      </w:r>
    </w:p>
    <w:p w14:paraId="25C44AC3" w14:textId="77777777" w:rsidR="00405E66" w:rsidRDefault="00B56A18" w:rsidP="00405E66">
      <w:pPr>
        <w:pStyle w:val="ListParagraph"/>
        <w:widowControl w:val="0"/>
        <w:numPr>
          <w:ilvl w:val="0"/>
          <w:numId w:val="6"/>
        </w:numPr>
        <w:pBdr>
          <w:top w:val="nil"/>
          <w:left w:val="nil"/>
          <w:bottom w:val="nil"/>
          <w:right w:val="nil"/>
          <w:between w:val="nil"/>
        </w:pBdr>
        <w:spacing w:before="59" w:line="287" w:lineRule="auto"/>
        <w:ind w:right="1191"/>
        <w:rPr>
          <w:rFonts w:ascii="Lexend" w:eastAsia="Lexend" w:hAnsi="Lexend" w:cs="Lexend"/>
          <w:color w:val="000000"/>
        </w:rPr>
      </w:pPr>
      <w:r w:rsidRPr="00405E66">
        <w:rPr>
          <w:rFonts w:ascii="Lexend" w:eastAsia="Lexend" w:hAnsi="Lexend" w:cs="Lexend"/>
          <w:color w:val="000000"/>
        </w:rPr>
        <w:t xml:space="preserve">Helping to develop active and effective relationships with schools and others. </w:t>
      </w:r>
    </w:p>
    <w:p w14:paraId="462CDB28" w14:textId="7B8BBA8A" w:rsidR="006D1291" w:rsidRPr="00405E66" w:rsidRDefault="00B56A18" w:rsidP="00405E66">
      <w:pPr>
        <w:pStyle w:val="ListParagraph"/>
        <w:widowControl w:val="0"/>
        <w:numPr>
          <w:ilvl w:val="0"/>
          <w:numId w:val="6"/>
        </w:numPr>
        <w:pBdr>
          <w:top w:val="nil"/>
          <w:left w:val="nil"/>
          <w:bottom w:val="nil"/>
          <w:right w:val="nil"/>
          <w:between w:val="nil"/>
        </w:pBdr>
        <w:spacing w:before="59" w:line="287" w:lineRule="auto"/>
        <w:ind w:right="1191"/>
        <w:rPr>
          <w:rFonts w:ascii="Lexend" w:eastAsia="Lexend" w:hAnsi="Lexend" w:cs="Lexend"/>
          <w:color w:val="000000"/>
        </w:rPr>
      </w:pPr>
      <w:r w:rsidRPr="00405E66">
        <w:rPr>
          <w:rFonts w:ascii="Lexend" w:eastAsia="Lexend" w:hAnsi="Lexend" w:cs="Lexend"/>
          <w:color w:val="000000"/>
        </w:rPr>
        <w:t xml:space="preserve">Maintaining effective professional working relationships with all stakeholders including parents, staff and young people </w:t>
      </w:r>
    </w:p>
    <w:p w14:paraId="41E06DAA" w14:textId="77777777" w:rsidR="006D1291" w:rsidRDefault="00B56A18">
      <w:pPr>
        <w:widowControl w:val="0"/>
        <w:pBdr>
          <w:top w:val="nil"/>
          <w:left w:val="nil"/>
          <w:bottom w:val="nil"/>
          <w:right w:val="nil"/>
          <w:between w:val="nil"/>
        </w:pBdr>
        <w:spacing w:before="321" w:line="271" w:lineRule="auto"/>
        <w:ind w:left="635" w:right="498" w:firstLine="1"/>
        <w:rPr>
          <w:rFonts w:ascii="Lexend" w:eastAsia="Lexend" w:hAnsi="Lexend" w:cs="Lexend"/>
          <w:color w:val="000000"/>
          <w:sz w:val="20"/>
          <w:szCs w:val="20"/>
        </w:rPr>
        <w:sectPr w:rsidR="006D1291">
          <w:pgSz w:w="11920" w:h="16840"/>
          <w:pgMar w:top="116" w:right="482" w:bottom="770" w:left="645" w:header="0" w:footer="720" w:gutter="0"/>
          <w:pgNumType w:start="1"/>
          <w:cols w:space="720"/>
        </w:sectPr>
      </w:pPr>
      <w:r>
        <w:rPr>
          <w:rFonts w:ascii="Lexend" w:eastAsia="Lexend" w:hAnsi="Lexend" w:cs="Lexend"/>
          <w:color w:val="000000"/>
          <w:sz w:val="20"/>
          <w:szCs w:val="20"/>
        </w:rPr>
        <w:t>This job description sets out the major duties and other tasks associated with the stated purpose of the post and the specific duties allocated to the post holder. The duties listed are examples of duties at this level and other duties of a similar nature may be undertaken by the post holder and are not excluded because they are not itemised.</w:t>
      </w:r>
    </w:p>
    <w:p w14:paraId="669564F3" w14:textId="77777777" w:rsidR="00405E66" w:rsidRDefault="00405E66">
      <w:pPr>
        <w:widowControl w:val="0"/>
        <w:pBdr>
          <w:top w:val="nil"/>
          <w:left w:val="nil"/>
          <w:bottom w:val="nil"/>
          <w:right w:val="nil"/>
          <w:between w:val="nil"/>
        </w:pBdr>
        <w:spacing w:before="495" w:line="240" w:lineRule="auto"/>
        <w:rPr>
          <w:rFonts w:ascii="Lexend" w:eastAsia="Lexend" w:hAnsi="Lexend" w:cs="Lexend"/>
          <w:b/>
          <w:color w:val="000000"/>
        </w:rPr>
      </w:pPr>
    </w:p>
    <w:p w14:paraId="4310F050" w14:textId="77777777" w:rsidR="00405E66" w:rsidRDefault="00405E66">
      <w:pPr>
        <w:widowControl w:val="0"/>
        <w:pBdr>
          <w:top w:val="nil"/>
          <w:left w:val="nil"/>
          <w:bottom w:val="nil"/>
          <w:right w:val="nil"/>
          <w:between w:val="nil"/>
        </w:pBdr>
        <w:spacing w:before="495" w:line="240" w:lineRule="auto"/>
        <w:rPr>
          <w:rFonts w:ascii="Lexend" w:eastAsia="Lexend" w:hAnsi="Lexend" w:cs="Lexend"/>
          <w:b/>
          <w:color w:val="000000"/>
        </w:rPr>
      </w:pPr>
    </w:p>
    <w:p w14:paraId="5DF3EC63" w14:textId="77777777" w:rsidR="00405E66" w:rsidRDefault="00405E66">
      <w:pPr>
        <w:widowControl w:val="0"/>
        <w:pBdr>
          <w:top w:val="nil"/>
          <w:left w:val="nil"/>
          <w:bottom w:val="nil"/>
          <w:right w:val="nil"/>
          <w:between w:val="nil"/>
        </w:pBdr>
        <w:spacing w:before="495" w:line="240" w:lineRule="auto"/>
        <w:rPr>
          <w:rFonts w:ascii="Lexend" w:eastAsia="Lexend" w:hAnsi="Lexend" w:cs="Lexend"/>
          <w:b/>
          <w:color w:val="000000"/>
        </w:rPr>
      </w:pPr>
    </w:p>
    <w:p w14:paraId="6830CA34" w14:textId="16CDF2ED" w:rsidR="00AA6D48" w:rsidRDefault="00AA6D48">
      <w:pPr>
        <w:rPr>
          <w:rFonts w:ascii="Lexend" w:eastAsia="Lexend" w:hAnsi="Lexend" w:cs="Lexend"/>
          <w:b/>
          <w:color w:val="000000"/>
        </w:rPr>
      </w:pPr>
      <w:r>
        <w:rPr>
          <w:rFonts w:ascii="Lexend" w:eastAsia="Lexend" w:hAnsi="Lexend" w:cs="Lexend"/>
          <w:b/>
          <w:color w:val="000000"/>
        </w:rPr>
        <w:br w:type="page"/>
      </w:r>
    </w:p>
    <w:p w14:paraId="2CD851F6" w14:textId="20E40EB9" w:rsidR="00AA6D48" w:rsidRDefault="00AA6D48">
      <w:pPr>
        <w:widowControl w:val="0"/>
        <w:pBdr>
          <w:top w:val="nil"/>
          <w:left w:val="nil"/>
          <w:bottom w:val="nil"/>
          <w:right w:val="nil"/>
          <w:between w:val="nil"/>
        </w:pBdr>
        <w:spacing w:before="495" w:line="240" w:lineRule="auto"/>
        <w:rPr>
          <w:rFonts w:ascii="Lexend" w:eastAsia="Lexend" w:hAnsi="Lexend" w:cs="Lexend"/>
          <w:b/>
          <w:color w:val="000000"/>
        </w:rPr>
      </w:pPr>
    </w:p>
    <w:p w14:paraId="60E05E6F" w14:textId="77777777" w:rsidR="00AA6D48" w:rsidRDefault="00AA6D48">
      <w:pPr>
        <w:widowControl w:val="0"/>
        <w:pBdr>
          <w:top w:val="nil"/>
          <w:left w:val="nil"/>
          <w:bottom w:val="nil"/>
          <w:right w:val="nil"/>
          <w:between w:val="nil"/>
        </w:pBdr>
        <w:spacing w:before="495" w:line="240" w:lineRule="auto"/>
        <w:rPr>
          <w:rFonts w:ascii="Lexend" w:eastAsia="Lexend" w:hAnsi="Lexend" w:cs="Lexend"/>
          <w:b/>
          <w:color w:val="000000"/>
        </w:rPr>
      </w:pPr>
    </w:p>
    <w:tbl>
      <w:tblPr>
        <w:tblW w:w="0" w:type="auto"/>
        <w:tblInd w:w="-289" w:type="dxa"/>
        <w:tblCellMar>
          <w:top w:w="15" w:type="dxa"/>
          <w:left w:w="15" w:type="dxa"/>
          <w:bottom w:w="15" w:type="dxa"/>
          <w:right w:w="15" w:type="dxa"/>
        </w:tblCellMar>
        <w:tblLook w:val="04A0" w:firstRow="1" w:lastRow="0" w:firstColumn="1" w:lastColumn="0" w:noHBand="0" w:noVBand="1"/>
      </w:tblPr>
      <w:tblGrid>
        <w:gridCol w:w="2127"/>
        <w:gridCol w:w="5103"/>
        <w:gridCol w:w="3381"/>
      </w:tblGrid>
      <w:tr w:rsidR="00AA6D48" w:rsidRPr="00AA6D48" w14:paraId="218BB44B" w14:textId="77777777" w:rsidTr="00AB618A">
        <w:trPr>
          <w:trHeight w:val="355"/>
        </w:trPr>
        <w:tc>
          <w:tcPr>
            <w:tcW w:w="106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4DBA8" w14:textId="77777777" w:rsidR="00AA6D48" w:rsidRPr="00AA6D48" w:rsidRDefault="00AA6D48" w:rsidP="00AA6D48">
            <w:pPr>
              <w:spacing w:line="240" w:lineRule="auto"/>
              <w:jc w:val="center"/>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PERSON SPECIFICATION</w:t>
            </w:r>
          </w:p>
        </w:tc>
      </w:tr>
      <w:tr w:rsidR="00AA6D48" w:rsidRPr="00AA6D48" w14:paraId="465842C5" w14:textId="77777777" w:rsidTr="00AB618A">
        <w:trPr>
          <w:trHeight w:val="291"/>
        </w:trPr>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06942" w14:textId="77777777" w:rsidR="00AA6D48" w:rsidRPr="00AA6D48" w:rsidRDefault="00AA6D48" w:rsidP="00AA6D48">
            <w:pPr>
              <w:spacing w:line="240" w:lineRule="auto"/>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PERSON PROFILE</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2AB71" w14:textId="77777777" w:rsidR="00AA6D48" w:rsidRPr="00AA6D48" w:rsidRDefault="00AA6D48" w:rsidP="00AA6D48">
            <w:pPr>
              <w:spacing w:line="240" w:lineRule="auto"/>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Essential</w:t>
            </w:r>
          </w:p>
        </w:tc>
        <w:tc>
          <w:tcPr>
            <w:tcW w:w="3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7FD2C" w14:textId="77777777" w:rsidR="00AA6D48" w:rsidRPr="00AA6D48" w:rsidRDefault="00AA6D48" w:rsidP="00AA6D48">
            <w:pPr>
              <w:spacing w:line="240" w:lineRule="auto"/>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Desirable</w:t>
            </w:r>
          </w:p>
        </w:tc>
      </w:tr>
      <w:tr w:rsidR="00AA6D48" w:rsidRPr="00AA6D48" w14:paraId="52D96545" w14:textId="77777777" w:rsidTr="00AB618A">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66BD7" w14:textId="77777777" w:rsidR="00AA6D48" w:rsidRPr="00AA6D48" w:rsidRDefault="00AA6D48" w:rsidP="00AA6D48">
            <w:pPr>
              <w:spacing w:line="240" w:lineRule="auto"/>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Education and Qualifications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3DCA3" w14:textId="77777777" w:rsidR="00AA6D48" w:rsidRPr="00AA6D48" w:rsidRDefault="00AA6D48" w:rsidP="00AA6D48">
            <w:pPr>
              <w:numPr>
                <w:ilvl w:val="0"/>
                <w:numId w:val="8"/>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Minimum GCSE Grade 4 or C or equivalent in English Language &amp; Maths</w:t>
            </w:r>
          </w:p>
          <w:p w14:paraId="5A1448A2" w14:textId="77777777" w:rsidR="00AA6D48" w:rsidRPr="00AA6D48" w:rsidRDefault="00AA6D48" w:rsidP="00AA6D48">
            <w:pPr>
              <w:numPr>
                <w:ilvl w:val="0"/>
                <w:numId w:val="8"/>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You should be an experienced administrator (ideally with 2+ years’ experience) who has excellent communication and customer service skills</w:t>
            </w:r>
          </w:p>
          <w:p w14:paraId="57334C83" w14:textId="77777777" w:rsidR="00AA6D48" w:rsidRPr="00AA6D48" w:rsidRDefault="00AA6D48" w:rsidP="00AA6D48">
            <w:pPr>
              <w:spacing w:line="240" w:lineRule="auto"/>
              <w:rPr>
                <w:rFonts w:ascii="Times New Roman" w:eastAsia="Times New Roman" w:hAnsi="Times New Roman" w:cs="Times New Roman"/>
                <w:sz w:val="24"/>
                <w:szCs w:val="24"/>
              </w:rPr>
            </w:pPr>
          </w:p>
        </w:tc>
        <w:tc>
          <w:tcPr>
            <w:tcW w:w="3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B1960" w14:textId="77777777" w:rsidR="00AA6D48" w:rsidRPr="00AA6D48" w:rsidRDefault="00AA6D48" w:rsidP="00AA6D48">
            <w:pPr>
              <w:spacing w:line="240" w:lineRule="auto"/>
              <w:rPr>
                <w:rFonts w:ascii="Times New Roman" w:eastAsia="Times New Roman" w:hAnsi="Times New Roman" w:cs="Times New Roman"/>
                <w:sz w:val="24"/>
                <w:szCs w:val="24"/>
              </w:rPr>
            </w:pPr>
          </w:p>
        </w:tc>
      </w:tr>
      <w:tr w:rsidR="00AA6D48" w:rsidRPr="00AA6D48" w14:paraId="71A3950D" w14:textId="77777777" w:rsidTr="00AB618A">
        <w:trPr>
          <w:trHeight w:val="5115"/>
        </w:trPr>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EE965" w14:textId="77777777" w:rsidR="00AA6D48" w:rsidRPr="00AA6D48" w:rsidRDefault="00AA6D48" w:rsidP="00AA6D48">
            <w:pPr>
              <w:spacing w:line="240" w:lineRule="auto"/>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Knowledge and use of a range of equipment</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CC605" w14:textId="77777777" w:rsidR="00AA6D48" w:rsidRPr="00AA6D48" w:rsidRDefault="00AA6D48" w:rsidP="00AA6D48">
            <w:pPr>
              <w:numPr>
                <w:ilvl w:val="0"/>
                <w:numId w:val="9"/>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Ability to read and understand instructions </w:t>
            </w:r>
          </w:p>
          <w:p w14:paraId="06E59140" w14:textId="77777777" w:rsidR="00AA6D48" w:rsidRPr="00AA6D48" w:rsidRDefault="00AA6D48" w:rsidP="00AA6D48">
            <w:pPr>
              <w:numPr>
                <w:ilvl w:val="0"/>
                <w:numId w:val="9"/>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Ability to maintain a high level of confidentiality </w:t>
            </w:r>
          </w:p>
          <w:p w14:paraId="3001F927" w14:textId="77777777" w:rsidR="00AA6D48" w:rsidRPr="00AA6D48" w:rsidRDefault="00AA6D48" w:rsidP="00AA6D48">
            <w:pPr>
              <w:numPr>
                <w:ilvl w:val="0"/>
                <w:numId w:val="9"/>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Ability to use/operate general office equipment, including photocopiers and laminators</w:t>
            </w:r>
          </w:p>
          <w:p w14:paraId="56C009C9" w14:textId="77777777" w:rsidR="00AA6D48" w:rsidRPr="00AA6D48" w:rsidRDefault="00AA6D48" w:rsidP="00AA6D48">
            <w:pPr>
              <w:numPr>
                <w:ilvl w:val="0"/>
                <w:numId w:val="9"/>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Be a competent user of ICT (in particular Google suite (docs &amp; sheets etc) and Microsoft Office programmes (Word &amp; Excel) and Gmail) with very good, accurate, keyboard and database skills (training will be provided on the school’s databases and software as required, but an ability and willingness to quickly learn how to use a new database will be essential) </w:t>
            </w:r>
          </w:p>
          <w:p w14:paraId="74B85615" w14:textId="3FB65E13" w:rsidR="00AA6D48" w:rsidRPr="00AA6D48" w:rsidRDefault="00AA6D48" w:rsidP="00AA6D48">
            <w:pPr>
              <w:numPr>
                <w:ilvl w:val="0"/>
                <w:numId w:val="9"/>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 high standard of literacy required for maintaining records and producing a range of written correspondence.</w:t>
            </w:r>
          </w:p>
        </w:tc>
        <w:tc>
          <w:tcPr>
            <w:tcW w:w="3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B5F8F" w14:textId="77777777" w:rsidR="00AA6D48" w:rsidRPr="00AA6D48" w:rsidRDefault="00AA6D48" w:rsidP="00AB618A">
            <w:pPr>
              <w:numPr>
                <w:ilvl w:val="0"/>
                <w:numId w:val="15"/>
              </w:numPr>
              <w:tabs>
                <w:tab w:val="clear" w:pos="720"/>
              </w:tabs>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An awareness of health and safety procedures </w:t>
            </w:r>
          </w:p>
          <w:p w14:paraId="3B1DDB93" w14:textId="77777777" w:rsidR="00AA6D48" w:rsidRPr="00AA6D48" w:rsidRDefault="00AA6D48" w:rsidP="00AB618A">
            <w:pPr>
              <w:numPr>
                <w:ilvl w:val="0"/>
                <w:numId w:val="15"/>
              </w:numPr>
              <w:tabs>
                <w:tab w:val="clear" w:pos="720"/>
              </w:tabs>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 xml:space="preserve">Knowledge of school related systems e.g. </w:t>
            </w:r>
            <w:proofErr w:type="spellStart"/>
            <w:r w:rsidRPr="00AA6D48">
              <w:rPr>
                <w:rFonts w:ascii="Lexend" w:eastAsia="Times New Roman" w:hAnsi="Lexend" w:cs="Times New Roman"/>
                <w:color w:val="000000"/>
                <w:sz w:val="20"/>
                <w:szCs w:val="20"/>
              </w:rPr>
              <w:t>Bromcom</w:t>
            </w:r>
            <w:proofErr w:type="spellEnd"/>
          </w:p>
          <w:p w14:paraId="037D5C17" w14:textId="77777777" w:rsidR="00AA6D48" w:rsidRPr="00AA6D48" w:rsidRDefault="00AA6D48" w:rsidP="00AB618A">
            <w:pPr>
              <w:numPr>
                <w:ilvl w:val="0"/>
                <w:numId w:val="15"/>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 good understanding of GDPR and Data Protection Legislation</w:t>
            </w:r>
          </w:p>
          <w:p w14:paraId="7B428EFB" w14:textId="77777777" w:rsidR="00AA6D48" w:rsidRPr="00AA6D48" w:rsidRDefault="00AA6D48" w:rsidP="00AB618A">
            <w:pPr>
              <w:numPr>
                <w:ilvl w:val="0"/>
                <w:numId w:val="15"/>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 good understanding of Child Protection and Safeguarding Children legislation</w:t>
            </w:r>
          </w:p>
          <w:p w14:paraId="43742EF7" w14:textId="77777777" w:rsidR="00AA6D48" w:rsidRPr="00AA6D48" w:rsidRDefault="00AA6D48" w:rsidP="00AB618A">
            <w:pPr>
              <w:numPr>
                <w:ilvl w:val="0"/>
                <w:numId w:val="15"/>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 good understanding of School Attendance Policies</w:t>
            </w:r>
          </w:p>
          <w:p w14:paraId="5B3A9644" w14:textId="77777777" w:rsidR="00AA6D48" w:rsidRPr="00AA6D48" w:rsidRDefault="00AA6D48" w:rsidP="00AB618A">
            <w:pPr>
              <w:numPr>
                <w:ilvl w:val="0"/>
                <w:numId w:val="15"/>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Experience of working with Attendance Officers </w:t>
            </w:r>
          </w:p>
        </w:tc>
      </w:tr>
      <w:tr w:rsidR="00AA6D48" w:rsidRPr="00AA6D48" w14:paraId="2E6ED520" w14:textId="77777777" w:rsidTr="00AB618A">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A1892" w14:textId="77777777" w:rsidR="00AA6D48" w:rsidRPr="00AA6D48" w:rsidRDefault="00AA6D48" w:rsidP="00AA6D48">
            <w:pPr>
              <w:spacing w:line="240" w:lineRule="auto"/>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Interpersonal and Communication Skills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D74D3" w14:textId="77777777" w:rsidR="00AA6D48" w:rsidRPr="00AA6D48" w:rsidRDefault="00AA6D48" w:rsidP="00AA6D48">
            <w:pPr>
              <w:numPr>
                <w:ilvl w:val="0"/>
                <w:numId w:val="11"/>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Ability to recognise and resolve or report problems</w:t>
            </w:r>
          </w:p>
          <w:p w14:paraId="0667B00D" w14:textId="77777777" w:rsidR="00AA6D48" w:rsidRPr="00AA6D48" w:rsidRDefault="00AA6D48" w:rsidP="00AA6D48">
            <w:pPr>
              <w:numPr>
                <w:ilvl w:val="0"/>
                <w:numId w:val="11"/>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Good telephone manner</w:t>
            </w:r>
          </w:p>
          <w:p w14:paraId="52D99DB1" w14:textId="77777777" w:rsidR="00AA6D48" w:rsidRPr="00AA6D48" w:rsidRDefault="00AA6D48" w:rsidP="00AA6D48">
            <w:pPr>
              <w:numPr>
                <w:ilvl w:val="0"/>
                <w:numId w:val="11"/>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Sensitivity to pupils' needs </w:t>
            </w:r>
          </w:p>
          <w:p w14:paraId="01836745" w14:textId="77777777" w:rsidR="00AA6D48" w:rsidRPr="00AA6D48" w:rsidRDefault="00AA6D48" w:rsidP="00AA6D48">
            <w:pPr>
              <w:numPr>
                <w:ilvl w:val="0"/>
                <w:numId w:val="11"/>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Ability to communicate clearly</w:t>
            </w:r>
          </w:p>
          <w:p w14:paraId="291D7EFC" w14:textId="77777777" w:rsidR="00AA6D48" w:rsidRPr="00AA6D48" w:rsidRDefault="00AA6D48" w:rsidP="00AA6D48">
            <w:pPr>
              <w:numPr>
                <w:ilvl w:val="0"/>
                <w:numId w:val="11"/>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Able to work with outside agencies</w:t>
            </w:r>
          </w:p>
          <w:p w14:paraId="6B9D56DF" w14:textId="77777777" w:rsidR="00AA6D48" w:rsidRPr="00AA6D48" w:rsidRDefault="00AA6D48" w:rsidP="00AA6D48">
            <w:pPr>
              <w:spacing w:line="240" w:lineRule="auto"/>
              <w:rPr>
                <w:rFonts w:ascii="Times New Roman" w:eastAsia="Times New Roman" w:hAnsi="Times New Roman" w:cs="Times New Roman"/>
                <w:sz w:val="24"/>
                <w:szCs w:val="24"/>
              </w:rPr>
            </w:pPr>
          </w:p>
        </w:tc>
        <w:tc>
          <w:tcPr>
            <w:tcW w:w="3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A9FBD" w14:textId="77777777" w:rsidR="00AA6D48" w:rsidRPr="00AA6D48" w:rsidRDefault="00AA6D48" w:rsidP="00AA6D48">
            <w:pPr>
              <w:spacing w:line="240" w:lineRule="auto"/>
              <w:rPr>
                <w:rFonts w:ascii="Times New Roman" w:eastAsia="Times New Roman" w:hAnsi="Times New Roman" w:cs="Times New Roman"/>
                <w:sz w:val="24"/>
                <w:szCs w:val="24"/>
              </w:rPr>
            </w:pPr>
          </w:p>
        </w:tc>
      </w:tr>
      <w:tr w:rsidR="00AA6D48" w:rsidRPr="00AA6D48" w14:paraId="561068B0" w14:textId="77777777" w:rsidTr="00AB618A">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300B1" w14:textId="77777777" w:rsidR="00AA6D48" w:rsidRPr="00AA6D48" w:rsidRDefault="00AA6D48" w:rsidP="00AA6D48">
            <w:pPr>
              <w:spacing w:line="240" w:lineRule="auto"/>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Relevant Experience</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E7EDC" w14:textId="77777777" w:rsidR="00AA6D48" w:rsidRPr="00AA6D48" w:rsidRDefault="00AA6D48" w:rsidP="00AA6D48">
            <w:pPr>
              <w:numPr>
                <w:ilvl w:val="0"/>
                <w:numId w:val="12"/>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Experience of Reception or customer service based work</w:t>
            </w:r>
          </w:p>
          <w:p w14:paraId="4705A1CD" w14:textId="77777777" w:rsidR="00AA6D48" w:rsidRPr="00AA6D48" w:rsidRDefault="00AA6D48" w:rsidP="00AA6D48">
            <w:pPr>
              <w:numPr>
                <w:ilvl w:val="0"/>
                <w:numId w:val="12"/>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Have accuracy and attention to detail</w:t>
            </w:r>
          </w:p>
          <w:p w14:paraId="3E1D142F" w14:textId="77777777" w:rsidR="00AA6D48" w:rsidRPr="00AA6D48" w:rsidRDefault="00AA6D48" w:rsidP="00AA6D48">
            <w:pPr>
              <w:numPr>
                <w:ilvl w:val="0"/>
                <w:numId w:val="12"/>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Ability to prioritise work and have a proactive approach to ensure deadlines are met. </w:t>
            </w:r>
          </w:p>
          <w:p w14:paraId="7C9C1953" w14:textId="77777777" w:rsidR="00AA6D48" w:rsidRPr="00AA6D48" w:rsidRDefault="00AA6D48" w:rsidP="00AA6D48">
            <w:pPr>
              <w:numPr>
                <w:ilvl w:val="0"/>
                <w:numId w:val="12"/>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Have excellent attention to detail. </w:t>
            </w:r>
          </w:p>
          <w:p w14:paraId="0B848595" w14:textId="77777777" w:rsidR="00AA6D48" w:rsidRPr="00AA6D48" w:rsidRDefault="00AA6D48" w:rsidP="00AA6D48">
            <w:pPr>
              <w:numPr>
                <w:ilvl w:val="0"/>
                <w:numId w:val="12"/>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Flexible and reliable with a ‘can-do’ approach to being asked to carry out a variety of tasks</w:t>
            </w:r>
          </w:p>
          <w:p w14:paraId="7605657D" w14:textId="77777777" w:rsidR="00AA6D48" w:rsidRPr="00AA6D48" w:rsidRDefault="00AA6D48" w:rsidP="00AA6D48">
            <w:pPr>
              <w:numPr>
                <w:ilvl w:val="0"/>
                <w:numId w:val="12"/>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Have the ability to multitask.</w:t>
            </w:r>
          </w:p>
          <w:p w14:paraId="48136DBC" w14:textId="77777777" w:rsidR="00AA6D48" w:rsidRPr="00AA6D48" w:rsidRDefault="00AA6D48" w:rsidP="00AA6D48">
            <w:pPr>
              <w:numPr>
                <w:ilvl w:val="0"/>
                <w:numId w:val="12"/>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Input data for analysis</w:t>
            </w:r>
          </w:p>
          <w:p w14:paraId="2C65B2EB" w14:textId="77777777" w:rsidR="00AA6D48" w:rsidRPr="00AA6D48" w:rsidRDefault="00AA6D48" w:rsidP="00AA6D48">
            <w:pPr>
              <w:numPr>
                <w:ilvl w:val="0"/>
                <w:numId w:val="12"/>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Work with Senior Leaders to problem solve and write action plans for improvement or key areas of role.</w:t>
            </w:r>
          </w:p>
          <w:p w14:paraId="548DB13E" w14:textId="77777777" w:rsidR="00AA6D48" w:rsidRPr="00AA6D48" w:rsidRDefault="00AA6D48" w:rsidP="00AA6D48">
            <w:pPr>
              <w:spacing w:line="240" w:lineRule="auto"/>
              <w:rPr>
                <w:rFonts w:ascii="Times New Roman" w:eastAsia="Times New Roman" w:hAnsi="Times New Roman" w:cs="Times New Roman"/>
                <w:sz w:val="24"/>
                <w:szCs w:val="24"/>
              </w:rPr>
            </w:pPr>
          </w:p>
        </w:tc>
        <w:tc>
          <w:tcPr>
            <w:tcW w:w="3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5897D" w14:textId="77777777" w:rsidR="00AA6D48" w:rsidRPr="00AA6D48" w:rsidRDefault="00AA6D48" w:rsidP="00AA6D48">
            <w:pPr>
              <w:numPr>
                <w:ilvl w:val="0"/>
                <w:numId w:val="13"/>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Experience of teamwork and independent work tasks</w:t>
            </w:r>
          </w:p>
          <w:p w14:paraId="4D0864D0" w14:textId="77777777" w:rsidR="00AA6D48" w:rsidRPr="00AA6D48" w:rsidRDefault="00AA6D48" w:rsidP="00AA6D48">
            <w:pPr>
              <w:spacing w:line="240" w:lineRule="auto"/>
              <w:rPr>
                <w:rFonts w:ascii="Times New Roman" w:eastAsia="Times New Roman" w:hAnsi="Times New Roman" w:cs="Times New Roman"/>
                <w:sz w:val="24"/>
                <w:szCs w:val="24"/>
              </w:rPr>
            </w:pPr>
          </w:p>
        </w:tc>
      </w:tr>
      <w:tr w:rsidR="00AA6D48" w:rsidRPr="00AA6D48" w14:paraId="6622820F" w14:textId="77777777" w:rsidTr="00AB618A">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CFBB5" w14:textId="77777777" w:rsidR="00AA6D48" w:rsidRPr="00AA6D48" w:rsidRDefault="00AA6D48" w:rsidP="00AA6D48">
            <w:pPr>
              <w:spacing w:line="240" w:lineRule="auto"/>
              <w:rPr>
                <w:rFonts w:ascii="Times New Roman" w:eastAsia="Times New Roman" w:hAnsi="Times New Roman" w:cs="Times New Roman"/>
                <w:sz w:val="24"/>
                <w:szCs w:val="24"/>
              </w:rPr>
            </w:pPr>
            <w:r w:rsidRPr="00AA6D48">
              <w:rPr>
                <w:rFonts w:ascii="Lexend" w:eastAsia="Times New Roman" w:hAnsi="Lexend" w:cs="Times New Roman"/>
                <w:b/>
                <w:bCs/>
                <w:color w:val="000000"/>
                <w:sz w:val="20"/>
                <w:szCs w:val="20"/>
              </w:rPr>
              <w:t>Additional Requirements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12B71" w14:textId="77777777" w:rsidR="00AA6D48" w:rsidRPr="00AA6D48" w:rsidRDefault="00AA6D48" w:rsidP="00AA6D48">
            <w:pPr>
              <w:numPr>
                <w:ilvl w:val="0"/>
                <w:numId w:val="14"/>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An enhanced DBS check is required for this post.</w:t>
            </w:r>
          </w:p>
          <w:p w14:paraId="7F349826" w14:textId="77777777" w:rsidR="00BE47F5" w:rsidRDefault="00AA6D48" w:rsidP="00AA6D48">
            <w:pPr>
              <w:numPr>
                <w:ilvl w:val="0"/>
                <w:numId w:val="14"/>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 xml:space="preserve">The post holder must show a commitment to safeguarding and promoting the </w:t>
            </w:r>
          </w:p>
          <w:p w14:paraId="537983E4" w14:textId="77777777" w:rsidR="00BE47F5" w:rsidRDefault="00BE47F5" w:rsidP="00AA6D48">
            <w:pPr>
              <w:numPr>
                <w:ilvl w:val="0"/>
                <w:numId w:val="14"/>
              </w:numPr>
              <w:spacing w:line="240" w:lineRule="auto"/>
              <w:textAlignment w:val="baseline"/>
              <w:rPr>
                <w:rFonts w:ascii="Lexend" w:eastAsia="Times New Roman" w:hAnsi="Lexend" w:cs="Times New Roman"/>
                <w:color w:val="000000"/>
                <w:sz w:val="20"/>
                <w:szCs w:val="20"/>
              </w:rPr>
            </w:pPr>
          </w:p>
          <w:p w14:paraId="6F0C5BF9" w14:textId="1FBDE7FC" w:rsidR="00AA6D48" w:rsidRPr="00AA6D48" w:rsidRDefault="00AA6D48" w:rsidP="00BE47F5">
            <w:pPr>
              <w:spacing w:line="240" w:lineRule="auto"/>
              <w:ind w:left="720"/>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welfare of children, young people and vulnerable adults</w:t>
            </w:r>
          </w:p>
          <w:p w14:paraId="48315C10" w14:textId="77777777" w:rsidR="00AA6D48" w:rsidRPr="00AA6D48" w:rsidRDefault="00AA6D48" w:rsidP="00AA6D48">
            <w:pPr>
              <w:numPr>
                <w:ilvl w:val="0"/>
                <w:numId w:val="14"/>
              </w:numPr>
              <w:spacing w:line="240" w:lineRule="auto"/>
              <w:textAlignment w:val="baseline"/>
              <w:rPr>
                <w:rFonts w:ascii="Lexend" w:eastAsia="Times New Roman" w:hAnsi="Lexend" w:cs="Times New Roman"/>
                <w:color w:val="000000"/>
                <w:sz w:val="20"/>
                <w:szCs w:val="20"/>
              </w:rPr>
            </w:pPr>
            <w:r w:rsidRPr="00AA6D48">
              <w:rPr>
                <w:rFonts w:ascii="Lexend" w:eastAsia="Times New Roman" w:hAnsi="Lexend" w:cs="Times New Roman"/>
                <w:color w:val="000000"/>
                <w:sz w:val="20"/>
                <w:szCs w:val="20"/>
              </w:rPr>
              <w:t>Demonstrate qualities of an effective team player</w:t>
            </w:r>
          </w:p>
          <w:p w14:paraId="28A5AE5A" w14:textId="77777777" w:rsidR="00AA6D48" w:rsidRPr="00AA6D48" w:rsidRDefault="00AA6D48" w:rsidP="00AA6D48">
            <w:pPr>
              <w:spacing w:line="240" w:lineRule="auto"/>
              <w:rPr>
                <w:rFonts w:ascii="Times New Roman" w:eastAsia="Times New Roman" w:hAnsi="Times New Roman" w:cs="Times New Roman"/>
                <w:sz w:val="24"/>
                <w:szCs w:val="24"/>
              </w:rPr>
            </w:pPr>
          </w:p>
        </w:tc>
        <w:tc>
          <w:tcPr>
            <w:tcW w:w="3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E72AE" w14:textId="77777777" w:rsidR="00AA6D48" w:rsidRPr="00AA6D48" w:rsidRDefault="00AA6D48" w:rsidP="00AA6D48">
            <w:pPr>
              <w:spacing w:line="240" w:lineRule="auto"/>
              <w:rPr>
                <w:rFonts w:ascii="Times New Roman" w:eastAsia="Times New Roman" w:hAnsi="Times New Roman" w:cs="Times New Roman"/>
                <w:sz w:val="24"/>
                <w:szCs w:val="24"/>
              </w:rPr>
            </w:pPr>
          </w:p>
        </w:tc>
      </w:tr>
    </w:tbl>
    <w:p w14:paraId="34970693" w14:textId="5DEA0B57" w:rsidR="00AA6D48" w:rsidRDefault="00AA6D48" w:rsidP="00AA6D48">
      <w:pPr>
        <w:rPr>
          <w:rFonts w:ascii="Lexend" w:eastAsia="Lexend" w:hAnsi="Lexend" w:cs="Lexend"/>
          <w:b/>
          <w:color w:val="000000"/>
        </w:rPr>
      </w:pPr>
    </w:p>
    <w:sectPr w:rsidR="00AA6D48" w:rsidSect="00BE47F5">
      <w:type w:val="continuous"/>
      <w:pgSz w:w="11920" w:h="16840"/>
      <w:pgMar w:top="568" w:right="549" w:bottom="770" w:left="1039" w:header="0" w:footer="72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FBD82EF-629B-45DF-93F0-6AF67C68B52B}"/>
    <w:embedItalic r:id="rId2" w:fontKey="{BF4F3B16-D5C6-4ABB-BA01-EE3C74C51487}"/>
  </w:font>
  <w:font w:name="Lexend">
    <w:altName w:val="Calibri"/>
    <w:charset w:val="00"/>
    <w:family w:val="auto"/>
    <w:pitch w:val="default"/>
    <w:embedRegular r:id="rId3" w:fontKey="{32C11D9D-9A0B-44D3-B4D3-BB1E170114D8}"/>
    <w:embedBold r:id="rId4" w:fontKey="{22383FD6-ED9D-43A7-8EC9-D10BA1DCC808}"/>
  </w:font>
  <w:font w:name="Calibri">
    <w:panose1 w:val="020F0502020204030204"/>
    <w:charset w:val="00"/>
    <w:family w:val="swiss"/>
    <w:pitch w:val="variable"/>
    <w:sig w:usb0="E4002EFF" w:usb1="C000247B" w:usb2="00000009" w:usb3="00000000" w:csb0="000001FF" w:csb1="00000000"/>
    <w:embedRegular r:id="rId5" w:fontKey="{ECE2FF30-C3D9-449A-9701-310B8BE2E150}"/>
  </w:font>
  <w:font w:name="Cambria">
    <w:panose1 w:val="02040503050406030204"/>
    <w:charset w:val="00"/>
    <w:family w:val="roman"/>
    <w:pitch w:val="variable"/>
    <w:sig w:usb0="E00006FF" w:usb1="420024FF" w:usb2="02000000" w:usb3="00000000" w:csb0="0000019F" w:csb1="00000000"/>
    <w:embedRegular r:id="rId6" w:fontKey="{4923BA08-4229-4C9D-8FE9-D102B4C9CC9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471F4"/>
    <w:multiLevelType w:val="hybridMultilevel"/>
    <w:tmpl w:val="CD62CA9A"/>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 w15:restartNumberingAfterBreak="0">
    <w:nsid w:val="1DC94FD5"/>
    <w:multiLevelType w:val="hybridMultilevel"/>
    <w:tmpl w:val="C26665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9486139"/>
    <w:multiLevelType w:val="hybridMultilevel"/>
    <w:tmpl w:val="7DAA5502"/>
    <w:lvl w:ilvl="0" w:tplc="08090001">
      <w:start w:val="1"/>
      <w:numFmt w:val="bullet"/>
      <w:lvlText w:val=""/>
      <w:lvlJc w:val="left"/>
      <w:pPr>
        <w:ind w:left="1654" w:hanging="360"/>
      </w:pPr>
      <w:rPr>
        <w:rFonts w:ascii="Symbol" w:hAnsi="Symbol" w:hint="default"/>
      </w:rPr>
    </w:lvl>
    <w:lvl w:ilvl="1" w:tplc="08090003" w:tentative="1">
      <w:start w:val="1"/>
      <w:numFmt w:val="bullet"/>
      <w:lvlText w:val="o"/>
      <w:lvlJc w:val="left"/>
      <w:pPr>
        <w:ind w:left="2374" w:hanging="360"/>
      </w:pPr>
      <w:rPr>
        <w:rFonts w:ascii="Courier New" w:hAnsi="Courier New" w:cs="Courier New" w:hint="default"/>
      </w:rPr>
    </w:lvl>
    <w:lvl w:ilvl="2" w:tplc="08090005" w:tentative="1">
      <w:start w:val="1"/>
      <w:numFmt w:val="bullet"/>
      <w:lvlText w:val=""/>
      <w:lvlJc w:val="left"/>
      <w:pPr>
        <w:ind w:left="3094" w:hanging="360"/>
      </w:pPr>
      <w:rPr>
        <w:rFonts w:ascii="Wingdings" w:hAnsi="Wingdings" w:hint="default"/>
      </w:rPr>
    </w:lvl>
    <w:lvl w:ilvl="3" w:tplc="08090001" w:tentative="1">
      <w:start w:val="1"/>
      <w:numFmt w:val="bullet"/>
      <w:lvlText w:val=""/>
      <w:lvlJc w:val="left"/>
      <w:pPr>
        <w:ind w:left="3814" w:hanging="360"/>
      </w:pPr>
      <w:rPr>
        <w:rFonts w:ascii="Symbol" w:hAnsi="Symbol" w:hint="default"/>
      </w:rPr>
    </w:lvl>
    <w:lvl w:ilvl="4" w:tplc="08090003" w:tentative="1">
      <w:start w:val="1"/>
      <w:numFmt w:val="bullet"/>
      <w:lvlText w:val="o"/>
      <w:lvlJc w:val="left"/>
      <w:pPr>
        <w:ind w:left="4534" w:hanging="360"/>
      </w:pPr>
      <w:rPr>
        <w:rFonts w:ascii="Courier New" w:hAnsi="Courier New" w:cs="Courier New" w:hint="default"/>
      </w:rPr>
    </w:lvl>
    <w:lvl w:ilvl="5" w:tplc="08090005" w:tentative="1">
      <w:start w:val="1"/>
      <w:numFmt w:val="bullet"/>
      <w:lvlText w:val=""/>
      <w:lvlJc w:val="left"/>
      <w:pPr>
        <w:ind w:left="5254" w:hanging="360"/>
      </w:pPr>
      <w:rPr>
        <w:rFonts w:ascii="Wingdings" w:hAnsi="Wingdings" w:hint="default"/>
      </w:rPr>
    </w:lvl>
    <w:lvl w:ilvl="6" w:tplc="08090001" w:tentative="1">
      <w:start w:val="1"/>
      <w:numFmt w:val="bullet"/>
      <w:lvlText w:val=""/>
      <w:lvlJc w:val="left"/>
      <w:pPr>
        <w:ind w:left="5974" w:hanging="360"/>
      </w:pPr>
      <w:rPr>
        <w:rFonts w:ascii="Symbol" w:hAnsi="Symbol" w:hint="default"/>
      </w:rPr>
    </w:lvl>
    <w:lvl w:ilvl="7" w:tplc="08090003" w:tentative="1">
      <w:start w:val="1"/>
      <w:numFmt w:val="bullet"/>
      <w:lvlText w:val="o"/>
      <w:lvlJc w:val="left"/>
      <w:pPr>
        <w:ind w:left="6694" w:hanging="360"/>
      </w:pPr>
      <w:rPr>
        <w:rFonts w:ascii="Courier New" w:hAnsi="Courier New" w:cs="Courier New" w:hint="default"/>
      </w:rPr>
    </w:lvl>
    <w:lvl w:ilvl="8" w:tplc="08090005" w:tentative="1">
      <w:start w:val="1"/>
      <w:numFmt w:val="bullet"/>
      <w:lvlText w:val=""/>
      <w:lvlJc w:val="left"/>
      <w:pPr>
        <w:ind w:left="7414" w:hanging="360"/>
      </w:pPr>
      <w:rPr>
        <w:rFonts w:ascii="Wingdings" w:hAnsi="Wingdings" w:hint="default"/>
      </w:rPr>
    </w:lvl>
  </w:abstractNum>
  <w:abstractNum w:abstractNumId="3" w15:restartNumberingAfterBreak="0">
    <w:nsid w:val="31321100"/>
    <w:multiLevelType w:val="multilevel"/>
    <w:tmpl w:val="AE3C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61E0B"/>
    <w:multiLevelType w:val="hybridMultilevel"/>
    <w:tmpl w:val="251C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737B3A"/>
    <w:multiLevelType w:val="multilevel"/>
    <w:tmpl w:val="41DA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73B37"/>
    <w:multiLevelType w:val="multilevel"/>
    <w:tmpl w:val="FD7C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0700EC"/>
    <w:multiLevelType w:val="multilevel"/>
    <w:tmpl w:val="100E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5245E1"/>
    <w:multiLevelType w:val="multilevel"/>
    <w:tmpl w:val="4BD24FD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707A6C"/>
    <w:multiLevelType w:val="hybridMultilevel"/>
    <w:tmpl w:val="F05EC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E52691"/>
    <w:multiLevelType w:val="multilevel"/>
    <w:tmpl w:val="89BA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876751"/>
    <w:multiLevelType w:val="multilevel"/>
    <w:tmpl w:val="FEC4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6D09E4"/>
    <w:multiLevelType w:val="multilevel"/>
    <w:tmpl w:val="5FE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36258B"/>
    <w:multiLevelType w:val="hybridMultilevel"/>
    <w:tmpl w:val="0CC8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F83926"/>
    <w:multiLevelType w:val="hybridMultilevel"/>
    <w:tmpl w:val="68120B6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2"/>
  </w:num>
  <w:num w:numId="2">
    <w:abstractNumId w:val="13"/>
  </w:num>
  <w:num w:numId="3">
    <w:abstractNumId w:val="9"/>
  </w:num>
  <w:num w:numId="4">
    <w:abstractNumId w:val="1"/>
  </w:num>
  <w:num w:numId="5">
    <w:abstractNumId w:val="14"/>
  </w:num>
  <w:num w:numId="6">
    <w:abstractNumId w:val="4"/>
  </w:num>
  <w:num w:numId="7">
    <w:abstractNumId w:val="0"/>
  </w:num>
  <w:num w:numId="8">
    <w:abstractNumId w:val="5"/>
  </w:num>
  <w:num w:numId="9">
    <w:abstractNumId w:val="12"/>
  </w:num>
  <w:num w:numId="10">
    <w:abstractNumId w:val="8"/>
  </w:num>
  <w:num w:numId="11">
    <w:abstractNumId w:val="6"/>
  </w:num>
  <w:num w:numId="12">
    <w:abstractNumId w:val="7"/>
  </w:num>
  <w:num w:numId="13">
    <w:abstractNumId w:val="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291"/>
    <w:rsid w:val="00233422"/>
    <w:rsid w:val="00242905"/>
    <w:rsid w:val="002E6BF3"/>
    <w:rsid w:val="00316D93"/>
    <w:rsid w:val="00324BFC"/>
    <w:rsid w:val="003313A1"/>
    <w:rsid w:val="003B348E"/>
    <w:rsid w:val="00405E66"/>
    <w:rsid w:val="00493CA9"/>
    <w:rsid w:val="004B4A79"/>
    <w:rsid w:val="0055033B"/>
    <w:rsid w:val="005B40F6"/>
    <w:rsid w:val="006056B7"/>
    <w:rsid w:val="006815F9"/>
    <w:rsid w:val="00690958"/>
    <w:rsid w:val="006D1291"/>
    <w:rsid w:val="00787956"/>
    <w:rsid w:val="007948B0"/>
    <w:rsid w:val="007A12B1"/>
    <w:rsid w:val="007B6B48"/>
    <w:rsid w:val="0088144B"/>
    <w:rsid w:val="008F5922"/>
    <w:rsid w:val="009C5FAB"/>
    <w:rsid w:val="00A3014A"/>
    <w:rsid w:val="00AA6D48"/>
    <w:rsid w:val="00AB618A"/>
    <w:rsid w:val="00B07515"/>
    <w:rsid w:val="00B15F1E"/>
    <w:rsid w:val="00B56A18"/>
    <w:rsid w:val="00BB3DD6"/>
    <w:rsid w:val="00BE09B7"/>
    <w:rsid w:val="00BE47F5"/>
    <w:rsid w:val="00C10E58"/>
    <w:rsid w:val="00FC1A46"/>
    <w:rsid w:val="00FE1BCD"/>
    <w:rsid w:val="00FF1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368B"/>
  <w15:docId w15:val="{08656F7A-2B90-451C-A67C-4CBCEF41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815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158640">
      <w:bodyDiv w:val="1"/>
      <w:marLeft w:val="0"/>
      <w:marRight w:val="0"/>
      <w:marTop w:val="0"/>
      <w:marBottom w:val="0"/>
      <w:divBdr>
        <w:top w:val="none" w:sz="0" w:space="0" w:color="auto"/>
        <w:left w:val="none" w:sz="0" w:space="0" w:color="auto"/>
        <w:bottom w:val="none" w:sz="0" w:space="0" w:color="auto"/>
        <w:right w:val="none" w:sz="0" w:space="0" w:color="auto"/>
      </w:divBdr>
      <w:divsChild>
        <w:div w:id="1748305194">
          <w:marLeft w:val="-345"/>
          <w:marRight w:val="0"/>
          <w:marTop w:val="0"/>
          <w:marBottom w:val="0"/>
          <w:divBdr>
            <w:top w:val="none" w:sz="0" w:space="0" w:color="auto"/>
            <w:left w:val="none" w:sz="0" w:space="0" w:color="auto"/>
            <w:bottom w:val="none" w:sz="0" w:space="0" w:color="auto"/>
            <w:right w:val="none" w:sz="0" w:space="0" w:color="auto"/>
          </w:divBdr>
        </w:div>
      </w:divsChild>
    </w:div>
    <w:div w:id="1381054737">
      <w:bodyDiv w:val="1"/>
      <w:marLeft w:val="0"/>
      <w:marRight w:val="0"/>
      <w:marTop w:val="0"/>
      <w:marBottom w:val="0"/>
      <w:divBdr>
        <w:top w:val="none" w:sz="0" w:space="0" w:color="auto"/>
        <w:left w:val="none" w:sz="0" w:space="0" w:color="auto"/>
        <w:bottom w:val="none" w:sz="0" w:space="0" w:color="auto"/>
        <w:right w:val="none" w:sz="0" w:space="0" w:color="auto"/>
      </w:divBdr>
      <w:divsChild>
        <w:div w:id="1942374240">
          <w:marLeft w:val="-345"/>
          <w:marRight w:val="0"/>
          <w:marTop w:val="0"/>
          <w:marBottom w:val="0"/>
          <w:divBdr>
            <w:top w:val="none" w:sz="0" w:space="0" w:color="auto"/>
            <w:left w:val="none" w:sz="0" w:space="0" w:color="auto"/>
            <w:bottom w:val="none" w:sz="0" w:space="0" w:color="auto"/>
            <w:right w:val="none" w:sz="0" w:space="0" w:color="auto"/>
          </w:divBdr>
        </w:div>
      </w:divsChild>
    </w:div>
    <w:div w:id="1667593741">
      <w:bodyDiv w:val="1"/>
      <w:marLeft w:val="0"/>
      <w:marRight w:val="0"/>
      <w:marTop w:val="0"/>
      <w:marBottom w:val="0"/>
      <w:divBdr>
        <w:top w:val="none" w:sz="0" w:space="0" w:color="auto"/>
        <w:left w:val="none" w:sz="0" w:space="0" w:color="auto"/>
        <w:bottom w:val="none" w:sz="0" w:space="0" w:color="auto"/>
        <w:right w:val="none" w:sz="0" w:space="0" w:color="auto"/>
      </w:divBdr>
      <w:divsChild>
        <w:div w:id="848370786">
          <w:marLeft w:val="-34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DE10BD82</Template>
  <TotalTime>15</TotalTime>
  <Pages>4</Pages>
  <Words>960</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Stiff</dc:creator>
  <cp:lastModifiedBy>Laura Stiff</cp:lastModifiedBy>
  <cp:revision>4</cp:revision>
  <dcterms:created xsi:type="dcterms:W3CDTF">2024-11-28T14:08:00Z</dcterms:created>
  <dcterms:modified xsi:type="dcterms:W3CDTF">2024-11-28T14:37:00Z</dcterms:modified>
</cp:coreProperties>
</file>