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7EEA13" w14:textId="77777777" w:rsidR="00B211BE" w:rsidRPr="00B86614" w:rsidRDefault="00B211BE" w:rsidP="00EA6FDC">
      <w:pPr>
        <w:spacing w:line="276" w:lineRule="auto"/>
        <w:rPr>
          <w:rFonts w:ascii="Century Gothic" w:hAnsi="Century Gothic"/>
          <w:sz w:val="22"/>
          <w:szCs w:val="22"/>
        </w:rPr>
      </w:pPr>
    </w:p>
    <w:p w14:paraId="716C450A" w14:textId="14DDAAAD" w:rsidR="00CA2600" w:rsidRPr="00B86614" w:rsidRDefault="00CA2600" w:rsidP="00EA6FDC">
      <w:pPr>
        <w:pStyle w:val="Heading1"/>
        <w:rPr>
          <w:rStyle w:val="s1"/>
          <w:sz w:val="22"/>
          <w:szCs w:val="22"/>
        </w:rPr>
      </w:pPr>
    </w:p>
    <w:p w14:paraId="2CA55E7B" w14:textId="77777777" w:rsidR="00EA6FDC" w:rsidRPr="00B86614" w:rsidRDefault="00EA6FDC" w:rsidP="00EA6FDC">
      <w:pPr>
        <w:rPr>
          <w:sz w:val="22"/>
          <w:szCs w:val="22"/>
        </w:rPr>
      </w:pPr>
    </w:p>
    <w:p w14:paraId="60D53791" w14:textId="77777777" w:rsidR="00EA6FDC" w:rsidRPr="00B86614" w:rsidRDefault="00EA6FDC" w:rsidP="00EA6FDC">
      <w:pPr>
        <w:rPr>
          <w:sz w:val="22"/>
          <w:szCs w:val="22"/>
        </w:rPr>
      </w:pPr>
    </w:p>
    <w:p w14:paraId="12BFABB9" w14:textId="77777777" w:rsidR="00EA6FDC" w:rsidRPr="00B86614" w:rsidRDefault="00EA6FDC" w:rsidP="00EA6FDC">
      <w:pPr>
        <w:rPr>
          <w:sz w:val="22"/>
          <w:szCs w:val="22"/>
        </w:rPr>
      </w:pPr>
    </w:p>
    <w:tbl>
      <w:tblPr>
        <w:tblW w:w="9782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7229"/>
      </w:tblGrid>
      <w:tr w:rsidR="00CA2600" w:rsidRPr="00B86614" w14:paraId="28A4330D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61A19362" w14:textId="090E2E7A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Position Title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9FEF18" w14:textId="028C7604" w:rsidR="00CA2600" w:rsidRPr="00B86614" w:rsidRDefault="00A023FA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>House Leader</w:t>
            </w:r>
          </w:p>
        </w:tc>
      </w:tr>
      <w:tr w:rsidR="00CA2600" w:rsidRPr="00B86614" w14:paraId="51F5ED4F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3E475091" w14:textId="25E62460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Location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EA9228" w14:textId="482CDA6B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 xml:space="preserve"> </w:t>
            </w:r>
            <w:r w:rsidR="00EA6FDC" w:rsidRPr="00B86614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>Okehampton College</w:t>
            </w:r>
          </w:p>
        </w:tc>
      </w:tr>
      <w:tr w:rsidR="00CA2600" w:rsidRPr="00B86614" w14:paraId="72A79D0F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629DD54D" w14:textId="17B21541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Reporting to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C0CD080" w14:textId="6F5A400D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 xml:space="preserve"> </w:t>
            </w:r>
            <w:r w:rsid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>Assistant Principal</w:t>
            </w:r>
          </w:p>
        </w:tc>
      </w:tr>
      <w:tr w:rsidR="00CA2600" w:rsidRPr="00B86614" w14:paraId="75F6C9F1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23412B22" w14:textId="2D89BA05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Job Term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620735F" w14:textId="7F295F2A" w:rsidR="00CA2600" w:rsidRPr="00A023FA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 xml:space="preserve"> </w:t>
            </w:r>
            <w:r w:rsidR="00A023FA" w:rsidRP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 xml:space="preserve">Temporary </w:t>
            </w:r>
          </w:p>
        </w:tc>
      </w:tr>
      <w:tr w:rsidR="00EA6FDC" w:rsidRPr="00B86614" w14:paraId="53E999B6" w14:textId="77777777" w:rsidTr="00EA6FDC">
        <w:trPr>
          <w:trHeight w:val="525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17AE18DE" w14:textId="585770A8" w:rsidR="00EA6FDC" w:rsidRPr="00B86614" w:rsidRDefault="00EA6FDC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Hours </w:t>
            </w:r>
            <w:r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FCA8EF" w14:textId="4896DA07" w:rsidR="00EA6FDC" w:rsidRPr="00A023FA" w:rsidRDefault="00A023FA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>Full Time</w:t>
            </w:r>
          </w:p>
        </w:tc>
      </w:tr>
      <w:tr w:rsidR="00EA6FDC" w:rsidRPr="00B86614" w14:paraId="69FBBC63" w14:textId="77777777" w:rsidTr="00EA6FDC">
        <w:trPr>
          <w:trHeight w:val="525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1ADDF0F" w14:textId="7025D714" w:rsidR="00EA6FDC" w:rsidRPr="00B86614" w:rsidRDefault="00EA6FDC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Work Pattern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30535" w14:textId="01CCF1C5" w:rsidR="00EA6FDC" w:rsidRPr="00A023FA" w:rsidRDefault="00A023FA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>Full Time</w:t>
            </w:r>
          </w:p>
        </w:tc>
      </w:tr>
      <w:tr w:rsidR="00EA6FDC" w:rsidRPr="00B86614" w14:paraId="7D2C3565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3BAC07F" w14:textId="77D8EF0B" w:rsidR="00EA6FDC" w:rsidRPr="00B86614" w:rsidRDefault="00EA6FDC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Salary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7798C2" w14:textId="71B196D9" w:rsidR="00EA6FDC" w:rsidRPr="00A023FA" w:rsidRDefault="001F35A5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</w:pPr>
            <w:r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L4-L8</w:t>
            </w:r>
          </w:p>
        </w:tc>
      </w:tr>
      <w:tr w:rsidR="00CA2600" w:rsidRPr="00B86614" w14:paraId="5D6CF12C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24096BB0" w14:textId="2062580F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Organisation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8750C7E" w14:textId="0507ED95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 xml:space="preserve">Dartmoor Multi </w:t>
            </w:r>
            <w:r w:rsidR="7FECD509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 xml:space="preserve">Academy 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Trust </w:t>
            </w:r>
          </w:p>
        </w:tc>
      </w:tr>
      <w:tr w:rsidR="00CA2600" w:rsidRPr="00B86614" w14:paraId="1A3BA1A6" w14:textId="77777777" w:rsidTr="00EA6FDC">
        <w:trPr>
          <w:trHeight w:val="42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14:paraId="376D160D" w14:textId="32FC9EBC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 xml:space="preserve"> </w:t>
            </w:r>
            <w:r w:rsidR="00CA2600" w:rsidRPr="00B86614">
              <w:rPr>
                <w:rFonts w:ascii="Century Gothic" w:eastAsia="Times New Roman" w:hAnsi="Century Gothic" w:cs="Arial"/>
                <w:b/>
                <w:bCs/>
                <w:sz w:val="22"/>
                <w:szCs w:val="22"/>
                <w:lang w:eastAsia="en-GB"/>
              </w:rPr>
              <w:t>Effective date of JD</w:t>
            </w:r>
            <w:r w:rsidR="00CA2600" w:rsidRPr="00B86614">
              <w:rPr>
                <w:rFonts w:ascii="Century Gothic" w:eastAsia="Times New Roman" w:hAnsi="Century Gothic" w:cs="Arial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F3CE3B" w14:textId="661368F8" w:rsidR="00CA2600" w:rsidRPr="00B86614" w:rsidRDefault="00C17411" w:rsidP="00EA6FDC">
            <w:pPr>
              <w:spacing w:after="120" w:line="276" w:lineRule="auto"/>
              <w:textAlignment w:val="baseline"/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</w:pPr>
            <w:r w:rsidRPr="00B86614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 xml:space="preserve"> </w:t>
            </w:r>
            <w:r w:rsid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>1</w:t>
            </w:r>
            <w:r w:rsidR="00A023FA" w:rsidRPr="00A023FA">
              <w:rPr>
                <w:rFonts w:ascii="Century Gothic" w:eastAsia="Times New Roman" w:hAnsi="Century Gothic" w:cs="Times New Roman"/>
                <w:sz w:val="22"/>
                <w:szCs w:val="22"/>
                <w:vertAlign w:val="superscript"/>
                <w:lang w:eastAsia="en-GB"/>
              </w:rPr>
              <w:t>st</w:t>
            </w:r>
            <w:r w:rsidR="00A023FA">
              <w:rPr>
                <w:rFonts w:ascii="Century Gothic" w:eastAsia="Times New Roman" w:hAnsi="Century Gothic" w:cs="Times New Roman"/>
                <w:sz w:val="22"/>
                <w:szCs w:val="22"/>
                <w:lang w:eastAsia="en-GB"/>
              </w:rPr>
              <w:t xml:space="preserve"> September 2025</w:t>
            </w:r>
          </w:p>
        </w:tc>
      </w:tr>
    </w:tbl>
    <w:p w14:paraId="50EE1001" w14:textId="77777777" w:rsidR="00EA6FDC" w:rsidRPr="00B86614" w:rsidRDefault="00EA6FDC" w:rsidP="00EA6FDC">
      <w:pPr>
        <w:pStyle w:val="p1"/>
        <w:spacing w:after="120" w:afterAutospacing="0" w:line="276" w:lineRule="auto"/>
        <w:rPr>
          <w:rStyle w:val="s1"/>
          <w:rFonts w:ascii="Century Gothic" w:hAnsi="Century Gothic"/>
        </w:rPr>
      </w:pPr>
    </w:p>
    <w:p w14:paraId="62B72881" w14:textId="3622532C" w:rsidR="00EA6FDC" w:rsidRPr="00B86614" w:rsidRDefault="00EA6FDC" w:rsidP="00EA6FDC">
      <w:pPr>
        <w:pStyle w:val="p1"/>
        <w:spacing w:after="120" w:afterAutospacing="0" w:line="276" w:lineRule="auto"/>
        <w:ind w:left="-426"/>
        <w:rPr>
          <w:rStyle w:val="s1"/>
          <w:rFonts w:ascii="Century Gothic" w:hAnsi="Century Gothic"/>
          <w:b/>
          <w:bCs/>
        </w:rPr>
      </w:pPr>
      <w:r w:rsidRPr="00B86614">
        <w:rPr>
          <w:rStyle w:val="s1"/>
          <w:rFonts w:ascii="Century Gothic" w:hAnsi="Century Gothic"/>
          <w:b/>
          <w:bCs/>
        </w:rPr>
        <w:t>Summary of Role:</w:t>
      </w:r>
    </w:p>
    <w:p w14:paraId="73FDB6A7" w14:textId="1B0D27A8" w:rsidR="007B2CB6" w:rsidRPr="00B86614" w:rsidRDefault="00977F4F" w:rsidP="00EA6FDC">
      <w:pPr>
        <w:pStyle w:val="p1"/>
        <w:spacing w:after="120" w:afterAutospacing="0" w:line="276" w:lineRule="auto"/>
        <w:ind w:left="-426"/>
        <w:rPr>
          <w:rFonts w:ascii="Century Gothic" w:hAnsi="Century Gothic"/>
        </w:rPr>
      </w:pPr>
      <w:r w:rsidRPr="00B86614">
        <w:rPr>
          <w:rFonts w:ascii="Century Gothic" w:hAnsi="Century Gothic"/>
        </w:rPr>
        <w:t xml:space="preserve">The Head of House is responsible for setting and ensuring high standards of behaviour and for leading a positive culture of learning and inclusion which enables every young person to have a strong sense of belonging and care. They ensure high standards of personal tutoring and supportive academic mentoring. </w:t>
      </w:r>
      <w:r w:rsidR="14C78DB3" w:rsidRPr="00B86614">
        <w:rPr>
          <w:rFonts w:ascii="Century Gothic" w:hAnsi="Century Gothic"/>
        </w:rPr>
        <w:t xml:space="preserve">They are also responsible for ensuring clear connections between curriculum outcomes and inclusion so that there is an holistic </w:t>
      </w:r>
      <w:r w:rsidR="0682BBCF" w:rsidRPr="00B86614">
        <w:rPr>
          <w:rFonts w:ascii="Century Gothic" w:hAnsi="Century Gothic"/>
        </w:rPr>
        <w:t>understanding of a young person’s experience and how they are best enabled to be successful.</w:t>
      </w:r>
    </w:p>
    <w:p w14:paraId="367596DF" w14:textId="086AB85B" w:rsidR="007B2CB6" w:rsidRPr="00B86614" w:rsidRDefault="00977F4F" w:rsidP="00EA6FDC">
      <w:pPr>
        <w:spacing w:after="120" w:line="276" w:lineRule="auto"/>
        <w:ind w:left="-426"/>
        <w:rPr>
          <w:rStyle w:val="s1"/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 xml:space="preserve">They develop and ensure a strong House ethos through assemblies, cultural events and competitions as well as community service within the school and beyond. </w:t>
      </w:r>
      <w:r w:rsidR="006B4349" w:rsidRPr="00B86614">
        <w:rPr>
          <w:rFonts w:ascii="Century Gothic" w:hAnsi="Century Gothic"/>
          <w:sz w:val="22"/>
          <w:szCs w:val="22"/>
        </w:rPr>
        <w:t>Heads of House</w:t>
      </w:r>
      <w:r w:rsidR="00D5367D" w:rsidRPr="00B86614">
        <w:rPr>
          <w:rFonts w:ascii="Century Gothic" w:hAnsi="Century Gothic"/>
          <w:sz w:val="22"/>
          <w:szCs w:val="22"/>
        </w:rPr>
        <w:t xml:space="preserve"> create and drive strong, trusting relationship with families and the community and </w:t>
      </w:r>
      <w:r w:rsidR="009148BC" w:rsidRPr="00B86614">
        <w:rPr>
          <w:rFonts w:ascii="Century Gothic" w:hAnsi="Century Gothic"/>
          <w:sz w:val="22"/>
          <w:szCs w:val="22"/>
        </w:rPr>
        <w:t xml:space="preserve">ensure that the school is an inclusive and welcoming place where all young people are valued and are able to flourish. </w:t>
      </w:r>
    </w:p>
    <w:p w14:paraId="7B91C290" w14:textId="42D7AEE5" w:rsidR="00B835AE" w:rsidRPr="00B86614" w:rsidRDefault="00B835AE" w:rsidP="00EA6FDC">
      <w:pPr>
        <w:pStyle w:val="p1"/>
        <w:spacing w:after="120" w:afterAutospacing="0" w:line="276" w:lineRule="auto"/>
        <w:ind w:left="-426"/>
        <w:rPr>
          <w:rStyle w:val="Heading2Char"/>
          <w:szCs w:val="22"/>
        </w:rPr>
      </w:pPr>
    </w:p>
    <w:p w14:paraId="2F12C3CD" w14:textId="3FE0FF92" w:rsidR="00B835AE" w:rsidRPr="00B86614" w:rsidRDefault="00B835AE" w:rsidP="00EA6FDC">
      <w:pPr>
        <w:pStyle w:val="p1"/>
        <w:spacing w:after="120" w:afterAutospacing="0" w:line="276" w:lineRule="auto"/>
        <w:rPr>
          <w:rStyle w:val="Heading2Char"/>
          <w:szCs w:val="22"/>
        </w:rPr>
      </w:pPr>
    </w:p>
    <w:p w14:paraId="604C0C5C" w14:textId="4702F1FE" w:rsidR="00EA6FDC" w:rsidRPr="00B86614" w:rsidRDefault="00CA2600" w:rsidP="00EA6FDC">
      <w:pPr>
        <w:pStyle w:val="p1"/>
        <w:spacing w:after="120" w:afterAutospacing="0" w:line="276" w:lineRule="auto"/>
        <w:ind w:left="-426"/>
        <w:rPr>
          <w:rStyle w:val="s1"/>
          <w:rFonts w:ascii="Century Gothic" w:hAnsi="Century Gothic"/>
        </w:rPr>
      </w:pPr>
      <w:r w:rsidRPr="00B86614">
        <w:rPr>
          <w:rStyle w:val="Heading2Char"/>
          <w:szCs w:val="22"/>
        </w:rPr>
        <w:lastRenderedPageBreak/>
        <w:t>Main Duties and Responsibilities:</w:t>
      </w:r>
      <w:r w:rsidRPr="00B86614">
        <w:rPr>
          <w:rStyle w:val="s1"/>
          <w:rFonts w:ascii="Arial" w:hAnsi="Arial" w:cs="Arial"/>
          <w:b/>
          <w:bCs/>
          <w:i/>
          <w:iCs/>
        </w:rPr>
        <w:t> </w:t>
      </w:r>
      <w:r w:rsidRPr="00B86614">
        <w:rPr>
          <w:rStyle w:val="s1"/>
          <w:rFonts w:ascii="Century Gothic" w:hAnsi="Century Gothic"/>
          <w:b/>
          <w:bCs/>
          <w:i/>
          <w:iCs/>
        </w:rPr>
        <w:t xml:space="preserve"> </w:t>
      </w:r>
      <w:r w:rsidRPr="00B86614">
        <w:br/>
      </w:r>
      <w:r w:rsidRPr="00B86614">
        <w:rPr>
          <w:rStyle w:val="s1"/>
          <w:rFonts w:ascii="Century Gothic" w:hAnsi="Century Gothic"/>
        </w:rPr>
        <w:t>This job description is not a comprehensive definition of the post. Discussions will take place on a regular basis to clarify individual responsibilities within the general framework and character of the post as identified below.</w:t>
      </w:r>
      <w:r w:rsidRPr="00B86614">
        <w:br/>
      </w:r>
      <w:r w:rsidRPr="00B86614">
        <w:br/>
      </w:r>
      <w:r w:rsidRPr="00B86614">
        <w:rPr>
          <w:rStyle w:val="s1"/>
          <w:rFonts w:ascii="Century Gothic" w:hAnsi="Century Gothic"/>
        </w:rPr>
        <w:t xml:space="preserve">You may be required to carry out any other duties within </w:t>
      </w:r>
      <w:r w:rsidR="00CB4FDA" w:rsidRPr="00B86614">
        <w:rPr>
          <w:rStyle w:val="s1"/>
          <w:rFonts w:ascii="Century Gothic" w:hAnsi="Century Gothic"/>
        </w:rPr>
        <w:t>the</w:t>
      </w:r>
      <w:r w:rsidRPr="00B86614">
        <w:rPr>
          <w:rStyle w:val="s1"/>
          <w:rFonts w:ascii="Century Gothic" w:hAnsi="Century Gothic"/>
        </w:rPr>
        <w:t xml:space="preserve"> capacity which the Employer may reasonably require</w:t>
      </w:r>
      <w:r w:rsidR="00EA6FDC" w:rsidRPr="00B86614">
        <w:rPr>
          <w:rStyle w:val="s1"/>
          <w:rFonts w:ascii="Century Gothic" w:hAnsi="Century Gothic"/>
        </w:rPr>
        <w:t>.</w:t>
      </w:r>
    </w:p>
    <w:p w14:paraId="7B85D8B2" w14:textId="41F3A21F" w:rsidR="003C3A20" w:rsidRPr="00B86614" w:rsidRDefault="003C3A20" w:rsidP="00EA6FDC">
      <w:pPr>
        <w:pStyle w:val="Heading2"/>
        <w:rPr>
          <w:rStyle w:val="s1"/>
          <w:b w:val="0"/>
          <w:bCs/>
          <w:szCs w:val="22"/>
        </w:rPr>
      </w:pPr>
      <w:r w:rsidRPr="00B86614">
        <w:rPr>
          <w:rStyle w:val="s1"/>
          <w:bCs/>
          <w:szCs w:val="22"/>
        </w:rPr>
        <w:t>Core duties and purpose:</w:t>
      </w:r>
    </w:p>
    <w:p w14:paraId="3B2CAA28" w14:textId="6B655850" w:rsidR="00A3504D" w:rsidRPr="00B86614" w:rsidRDefault="00922E51" w:rsidP="00EA6FDC">
      <w:pPr>
        <w:numPr>
          <w:ilvl w:val="0"/>
          <w:numId w:val="3"/>
        </w:numPr>
        <w:spacing w:after="120"/>
        <w:ind w:left="0"/>
        <w:rPr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>C</w:t>
      </w:r>
      <w:r w:rsidR="00A3504D" w:rsidRPr="00B86614">
        <w:rPr>
          <w:rFonts w:ascii="Century Gothic" w:hAnsi="Century Gothic"/>
          <w:sz w:val="22"/>
          <w:szCs w:val="22"/>
        </w:rPr>
        <w:t xml:space="preserve">ontribute to the values and beliefs of the </w:t>
      </w:r>
      <w:r w:rsidR="00195417" w:rsidRPr="00B86614">
        <w:rPr>
          <w:rFonts w:ascii="Century Gothic" w:hAnsi="Century Gothic"/>
          <w:sz w:val="22"/>
          <w:szCs w:val="22"/>
        </w:rPr>
        <w:t>school</w:t>
      </w:r>
      <w:r w:rsidR="00A3504D" w:rsidRPr="00B86614">
        <w:rPr>
          <w:rFonts w:ascii="Century Gothic" w:hAnsi="Century Gothic"/>
          <w:sz w:val="22"/>
          <w:szCs w:val="22"/>
        </w:rPr>
        <w:t xml:space="preserve"> and the Trust</w:t>
      </w:r>
    </w:p>
    <w:p w14:paraId="3B889C52" w14:textId="00FB5483" w:rsidR="00A3504D" w:rsidRPr="00B86614" w:rsidRDefault="00922E51" w:rsidP="00EA6FDC">
      <w:pPr>
        <w:numPr>
          <w:ilvl w:val="0"/>
          <w:numId w:val="3"/>
        </w:numPr>
        <w:spacing w:after="120"/>
        <w:ind w:left="0"/>
        <w:rPr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>P</w:t>
      </w:r>
      <w:r w:rsidR="00A3504D" w:rsidRPr="00B86614">
        <w:rPr>
          <w:rFonts w:ascii="Century Gothic" w:hAnsi="Century Gothic"/>
          <w:sz w:val="22"/>
          <w:szCs w:val="22"/>
        </w:rPr>
        <w:t xml:space="preserve">rovide strategic leadership and vision to the </w:t>
      </w:r>
      <w:r w:rsidR="00B835AE" w:rsidRPr="00B86614">
        <w:rPr>
          <w:rFonts w:ascii="Century Gothic" w:hAnsi="Century Gothic"/>
          <w:sz w:val="22"/>
          <w:szCs w:val="22"/>
        </w:rPr>
        <w:t>House</w:t>
      </w:r>
    </w:p>
    <w:p w14:paraId="5FA21583" w14:textId="6DF8E185" w:rsidR="00B835AE" w:rsidRPr="00B86614" w:rsidRDefault="00B835AE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Be responsible for the operational leadership and management of the House, its staff and students, in line </w:t>
      </w:r>
      <w:r w:rsidR="007552F8" w:rsidRPr="00B86614">
        <w:rPr>
          <w:rFonts w:ascii="Century Gothic" w:hAnsi="Century Gothic" w:cstheme="minorHAnsi"/>
          <w:sz w:val="22"/>
          <w:szCs w:val="22"/>
        </w:rPr>
        <w:t>with policies</w:t>
      </w:r>
      <w:r w:rsidRPr="00B86614">
        <w:rPr>
          <w:rFonts w:ascii="Century Gothic" w:hAnsi="Century Gothic" w:cstheme="minorHAnsi"/>
          <w:sz w:val="22"/>
          <w:szCs w:val="22"/>
        </w:rPr>
        <w:t xml:space="preserve"> </w:t>
      </w:r>
      <w:r w:rsidR="00CB4FDA" w:rsidRPr="00B86614">
        <w:rPr>
          <w:rFonts w:ascii="Century Gothic" w:hAnsi="Century Gothic" w:cstheme="minorHAnsi"/>
          <w:sz w:val="22"/>
          <w:szCs w:val="22"/>
        </w:rPr>
        <w:t>and</w:t>
      </w:r>
      <w:r w:rsidRPr="00B86614">
        <w:rPr>
          <w:rFonts w:ascii="Century Gothic" w:hAnsi="Century Gothic" w:cstheme="minorHAnsi"/>
          <w:sz w:val="22"/>
          <w:szCs w:val="22"/>
        </w:rPr>
        <w:t xml:space="preserve"> procedures</w:t>
      </w:r>
    </w:p>
    <w:p w14:paraId="11C57FD8" w14:textId="48833408" w:rsidR="0000768E" w:rsidRPr="00B86614" w:rsidRDefault="001E09A4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Consistently</w:t>
      </w:r>
      <w:r w:rsidR="0000768E" w:rsidRPr="00B86614">
        <w:rPr>
          <w:rFonts w:ascii="Century Gothic" w:hAnsi="Century Gothic" w:cstheme="minorHAnsi"/>
          <w:sz w:val="22"/>
          <w:szCs w:val="22"/>
        </w:rPr>
        <w:t xml:space="preserve"> role-model and uphold a relational approach and hold</w:t>
      </w:r>
      <w:r w:rsidRPr="00B86614">
        <w:rPr>
          <w:rFonts w:ascii="Century Gothic" w:hAnsi="Century Gothic" w:cstheme="minorHAnsi"/>
          <w:sz w:val="22"/>
          <w:szCs w:val="22"/>
        </w:rPr>
        <w:t xml:space="preserve"> colleagues to high standards in their own practice</w:t>
      </w:r>
    </w:p>
    <w:p w14:paraId="68203D05" w14:textId="26A14A82" w:rsidR="00B835AE" w:rsidRPr="00B86614" w:rsidRDefault="00B835AE" w:rsidP="00EA6FDC">
      <w:pPr>
        <w:numPr>
          <w:ilvl w:val="0"/>
          <w:numId w:val="3"/>
        </w:numPr>
        <w:spacing w:after="120"/>
        <w:ind w:left="0"/>
        <w:rPr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 xml:space="preserve">Develop a strong House identity and ethos </w:t>
      </w:r>
      <w:r w:rsidR="001E09A4" w:rsidRPr="00B86614">
        <w:rPr>
          <w:rFonts w:ascii="Century Gothic" w:hAnsi="Century Gothic"/>
          <w:sz w:val="22"/>
          <w:szCs w:val="22"/>
        </w:rPr>
        <w:t>which activ</w:t>
      </w:r>
      <w:r w:rsidR="009A11FF" w:rsidRPr="00B86614">
        <w:rPr>
          <w:rFonts w:ascii="Century Gothic" w:hAnsi="Century Gothic"/>
          <w:sz w:val="22"/>
          <w:szCs w:val="22"/>
        </w:rPr>
        <w:t>ely creates a sense of belonging and pride and which celebrates diversity and inclusion</w:t>
      </w:r>
      <w:r w:rsidR="0892ABB0" w:rsidRPr="00B86614">
        <w:rPr>
          <w:rFonts w:ascii="Century Gothic" w:hAnsi="Century Gothic"/>
          <w:sz w:val="22"/>
          <w:szCs w:val="22"/>
        </w:rPr>
        <w:t>.</w:t>
      </w:r>
    </w:p>
    <w:p w14:paraId="26C69984" w14:textId="77777777" w:rsidR="006456BE" w:rsidRPr="00B86614" w:rsidRDefault="00B835AE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Contribute to whole </w:t>
      </w:r>
      <w:r w:rsidR="00195417" w:rsidRPr="00B86614">
        <w:rPr>
          <w:rFonts w:ascii="Century Gothic" w:hAnsi="Century Gothic" w:cstheme="minorHAnsi"/>
          <w:sz w:val="22"/>
          <w:szCs w:val="22"/>
        </w:rPr>
        <w:t>School</w:t>
      </w:r>
      <w:r w:rsidRPr="00B86614">
        <w:rPr>
          <w:rFonts w:ascii="Century Gothic" w:hAnsi="Century Gothic" w:cstheme="minorHAnsi"/>
          <w:sz w:val="22"/>
          <w:szCs w:val="22"/>
        </w:rPr>
        <w:t xml:space="preserve"> self-evaluation and ensure that House plans are in line with </w:t>
      </w:r>
      <w:r w:rsidR="00195417" w:rsidRPr="00B86614">
        <w:rPr>
          <w:rFonts w:ascii="Century Gothic" w:hAnsi="Century Gothic" w:cstheme="minorHAnsi"/>
          <w:sz w:val="22"/>
          <w:szCs w:val="22"/>
        </w:rPr>
        <w:t>School</w:t>
      </w:r>
      <w:r w:rsidRPr="00B86614">
        <w:rPr>
          <w:rFonts w:ascii="Century Gothic" w:hAnsi="Century Gothic" w:cstheme="minorHAnsi"/>
          <w:sz w:val="22"/>
          <w:szCs w:val="22"/>
        </w:rPr>
        <w:t xml:space="preserve"> expectations</w:t>
      </w:r>
    </w:p>
    <w:p w14:paraId="2365C8BA" w14:textId="3C2306BF" w:rsidR="006456BE" w:rsidRPr="00B86614" w:rsidRDefault="006456BE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Ensure smooth transition from year 6 into year 7 and between key stages</w:t>
      </w:r>
    </w:p>
    <w:p w14:paraId="333F59E8" w14:textId="32A4ACD3" w:rsidR="00BD71A2" w:rsidRPr="00B86614" w:rsidRDefault="00BD71A2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Lead House assemblies and use these as a powerful vehicle for setting expectations,</w:t>
      </w:r>
      <w:r w:rsidR="00410D49" w:rsidRPr="00B86614">
        <w:rPr>
          <w:rFonts w:ascii="Century Gothic" w:hAnsi="Century Gothic" w:cstheme="minorHAnsi"/>
          <w:sz w:val="22"/>
          <w:szCs w:val="22"/>
        </w:rPr>
        <w:t xml:space="preserve"> building culture and sharing key messages</w:t>
      </w:r>
    </w:p>
    <w:p w14:paraId="42237592" w14:textId="1F776EDF" w:rsidR="001F3794" w:rsidRPr="00B86614" w:rsidRDefault="001F3794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Bidi"/>
          <w:sz w:val="22"/>
          <w:szCs w:val="22"/>
        </w:rPr>
        <w:t>Act as a powerful advocate for young people in the school and in the wider community</w:t>
      </w:r>
    </w:p>
    <w:p w14:paraId="6F99B0E3" w14:textId="48E8C460" w:rsidR="37EFBA1D" w:rsidRPr="00B86614" w:rsidRDefault="37EFBA1D" w:rsidP="00EA6FDC">
      <w:pPr>
        <w:pStyle w:val="Default"/>
        <w:numPr>
          <w:ilvl w:val="0"/>
          <w:numId w:val="3"/>
        </w:numPr>
        <w:spacing w:after="120"/>
        <w:ind w:left="0"/>
        <w:rPr>
          <w:rFonts w:ascii="Century Gothic" w:hAnsi="Century Gothic" w:cstheme="minorBidi"/>
          <w:color w:val="000000" w:themeColor="text1"/>
          <w:sz w:val="22"/>
          <w:szCs w:val="22"/>
        </w:rPr>
      </w:pPr>
      <w:r w:rsidRPr="00B86614">
        <w:rPr>
          <w:rFonts w:ascii="Century Gothic" w:hAnsi="Century Gothic" w:cstheme="minorBidi"/>
          <w:color w:val="000000" w:themeColor="text1"/>
          <w:sz w:val="22"/>
          <w:szCs w:val="22"/>
        </w:rPr>
        <w:t>Work closely with Academic Directors and their teams to ensure a clear synergy between the work of the inclusion teams and the curriculum teams to support all young people to be successful</w:t>
      </w:r>
    </w:p>
    <w:p w14:paraId="234215B4" w14:textId="50C96925" w:rsidR="73B0ADF9" w:rsidRPr="00B86614" w:rsidRDefault="73B0ADF9" w:rsidP="00EA6FDC">
      <w:pPr>
        <w:pStyle w:val="Default"/>
        <w:numPr>
          <w:ilvl w:val="0"/>
          <w:numId w:val="3"/>
        </w:numPr>
        <w:spacing w:after="120"/>
        <w:ind w:left="0"/>
        <w:rPr>
          <w:sz w:val="22"/>
          <w:szCs w:val="22"/>
        </w:rPr>
      </w:pPr>
      <w:r w:rsidRPr="00B86614">
        <w:rPr>
          <w:rFonts w:ascii="Century Gothic" w:eastAsia="Century Gothic" w:hAnsi="Century Gothic" w:cs="Century Gothic"/>
          <w:sz w:val="22"/>
          <w:szCs w:val="22"/>
        </w:rPr>
        <w:t xml:space="preserve">To monitor and track multiple data points which expose the quality of inclusion across curriculum planning and implementation. </w:t>
      </w:r>
      <w:r w:rsidRPr="00B86614">
        <w:rPr>
          <w:sz w:val="22"/>
          <w:szCs w:val="22"/>
        </w:rPr>
        <w:t xml:space="preserve"> </w:t>
      </w:r>
    </w:p>
    <w:p w14:paraId="6AFB8C26" w14:textId="77777777" w:rsidR="00FC2E96" w:rsidRPr="00B86614" w:rsidRDefault="00FC2E96" w:rsidP="00EA6FDC">
      <w:pPr>
        <w:pStyle w:val="Default"/>
        <w:spacing w:after="120" w:line="276" w:lineRule="auto"/>
        <w:rPr>
          <w:rFonts w:ascii="Century Gothic" w:hAnsi="Century Gothic" w:cstheme="minorHAnsi"/>
          <w:sz w:val="22"/>
          <w:szCs w:val="22"/>
        </w:rPr>
      </w:pPr>
    </w:p>
    <w:p w14:paraId="2F76F121" w14:textId="4A5705BD" w:rsidR="00FC2E96" w:rsidRPr="00B86614" w:rsidRDefault="000A3B5F" w:rsidP="00EA6FDC">
      <w:pPr>
        <w:pStyle w:val="Heading2"/>
        <w:rPr>
          <w:szCs w:val="22"/>
        </w:rPr>
      </w:pPr>
      <w:r w:rsidRPr="00B86614">
        <w:rPr>
          <w:szCs w:val="22"/>
        </w:rPr>
        <w:t>House structures and Personal Tutoring</w:t>
      </w:r>
    </w:p>
    <w:p w14:paraId="30B53E4E" w14:textId="5961799C" w:rsidR="000A3B5F" w:rsidRPr="00B86614" w:rsidRDefault="000A3B5F" w:rsidP="00EA6FDC">
      <w:pPr>
        <w:numPr>
          <w:ilvl w:val="0"/>
          <w:numId w:val="23"/>
        </w:numPr>
        <w:spacing w:after="120"/>
        <w:ind w:left="0"/>
        <w:rPr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>Line lead</w:t>
      </w:r>
      <w:r w:rsidR="6D70A2EF" w:rsidRPr="00B86614">
        <w:rPr>
          <w:rFonts w:ascii="Century Gothic" w:hAnsi="Century Gothic"/>
          <w:sz w:val="22"/>
          <w:szCs w:val="22"/>
        </w:rPr>
        <w:t>ership of</w:t>
      </w:r>
      <w:r w:rsidRPr="00B86614">
        <w:rPr>
          <w:rFonts w:ascii="Century Gothic" w:hAnsi="Century Gothic"/>
          <w:sz w:val="22"/>
          <w:szCs w:val="22"/>
        </w:rPr>
        <w:t xml:space="preserve"> the Assistant Head of House</w:t>
      </w:r>
    </w:p>
    <w:p w14:paraId="4EC6F62D" w14:textId="77777777" w:rsidR="00A51171" w:rsidRPr="00B86614" w:rsidRDefault="00A51171" w:rsidP="00EA6FDC">
      <w:pPr>
        <w:numPr>
          <w:ilvl w:val="0"/>
          <w:numId w:val="2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Organise and lead training of the tutor team, hold regular House Team meetings with effective and timely action points, and monitor and evaluate tutor time and tutoring</w:t>
      </w:r>
    </w:p>
    <w:p w14:paraId="41DF02ED" w14:textId="77777777" w:rsidR="00A51171" w:rsidRPr="00B86614" w:rsidRDefault="00A51171" w:rsidP="00EA6FDC">
      <w:pPr>
        <w:pStyle w:val="Default"/>
        <w:numPr>
          <w:ilvl w:val="0"/>
          <w:numId w:val="2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Develop and manage the House tutor time programme </w:t>
      </w:r>
    </w:p>
    <w:p w14:paraId="265A01F4" w14:textId="332B9B4C" w:rsidR="00B835AE" w:rsidRPr="00B86614" w:rsidRDefault="00B835AE" w:rsidP="00EA6FDC">
      <w:pPr>
        <w:numPr>
          <w:ilvl w:val="0"/>
          <w:numId w:val="2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eastAsia="Times New Roman" w:hAnsi="Century Gothic" w:cstheme="minorHAnsi"/>
          <w:color w:val="000000"/>
          <w:sz w:val="22"/>
          <w:szCs w:val="22"/>
          <w:lang w:eastAsia="en-GB"/>
        </w:rPr>
        <w:t xml:space="preserve">Ensure that tutors in </w:t>
      </w:r>
      <w:r w:rsidR="00CB4FDA" w:rsidRPr="00B86614">
        <w:rPr>
          <w:rFonts w:ascii="Century Gothic" w:eastAsia="Times New Roman" w:hAnsi="Century Gothic" w:cstheme="minorHAnsi"/>
          <w:color w:val="000000"/>
          <w:sz w:val="22"/>
          <w:szCs w:val="22"/>
          <w:lang w:eastAsia="en-GB"/>
        </w:rPr>
        <w:t>the</w:t>
      </w:r>
      <w:r w:rsidRPr="00B86614">
        <w:rPr>
          <w:rFonts w:ascii="Century Gothic" w:eastAsia="Times New Roman" w:hAnsi="Century Gothic" w:cstheme="minorHAnsi"/>
          <w:color w:val="000000"/>
          <w:sz w:val="22"/>
          <w:szCs w:val="22"/>
          <w:lang w:eastAsia="en-GB"/>
        </w:rPr>
        <w:t xml:space="preserve"> house are following the </w:t>
      </w:r>
      <w:r w:rsidR="002E2596" w:rsidRPr="00B86614">
        <w:rPr>
          <w:rFonts w:ascii="Century Gothic" w:eastAsia="Times New Roman" w:hAnsi="Century Gothic" w:cstheme="minorHAnsi"/>
          <w:color w:val="000000"/>
          <w:sz w:val="22"/>
          <w:szCs w:val="22"/>
          <w:lang w:eastAsia="en-GB"/>
        </w:rPr>
        <w:t>s</w:t>
      </w:r>
      <w:r w:rsidR="00195417" w:rsidRPr="00B86614">
        <w:rPr>
          <w:rFonts w:ascii="Century Gothic" w:eastAsia="Times New Roman" w:hAnsi="Century Gothic" w:cstheme="minorHAnsi"/>
          <w:color w:val="000000"/>
          <w:sz w:val="22"/>
          <w:szCs w:val="22"/>
          <w:lang w:eastAsia="en-GB"/>
        </w:rPr>
        <w:t>chool</w:t>
      </w:r>
      <w:r w:rsidRPr="00B86614">
        <w:rPr>
          <w:rFonts w:ascii="Century Gothic" w:eastAsia="Times New Roman" w:hAnsi="Century Gothic" w:cstheme="minorHAnsi"/>
          <w:color w:val="000000"/>
          <w:sz w:val="22"/>
          <w:szCs w:val="22"/>
          <w:lang w:eastAsia="en-GB"/>
        </w:rPr>
        <w:t xml:space="preserve">’s tutor time programme </w:t>
      </w:r>
    </w:p>
    <w:p w14:paraId="7F77B22C" w14:textId="39EF669E" w:rsidR="00B835AE" w:rsidRPr="00B86614" w:rsidRDefault="00B835AE" w:rsidP="00EA6FDC">
      <w:pPr>
        <w:pStyle w:val="Default"/>
        <w:numPr>
          <w:ilvl w:val="0"/>
          <w:numId w:val="2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lastRenderedPageBreak/>
        <w:t>Organise and lead House competitions programme (e.g. sports,</w:t>
      </w:r>
      <w:r w:rsidR="009644AB" w:rsidRPr="00B86614">
        <w:rPr>
          <w:rFonts w:ascii="Century Gothic" w:hAnsi="Century Gothic" w:cstheme="minorHAnsi"/>
          <w:sz w:val="22"/>
          <w:szCs w:val="22"/>
        </w:rPr>
        <w:t xml:space="preserve"> creative arts, outdoor education, activism</w:t>
      </w:r>
      <w:r w:rsidRPr="00B86614">
        <w:rPr>
          <w:rFonts w:ascii="Century Gothic" w:hAnsi="Century Gothic" w:cstheme="minorHAnsi"/>
          <w:sz w:val="22"/>
          <w:szCs w:val="22"/>
        </w:rPr>
        <w:t>)</w:t>
      </w:r>
    </w:p>
    <w:p w14:paraId="2DFB49FB" w14:textId="2320CBFC" w:rsidR="00B835AE" w:rsidRPr="00B86614" w:rsidRDefault="00B835AE" w:rsidP="00EA6FDC">
      <w:pPr>
        <w:pStyle w:val="Default"/>
        <w:numPr>
          <w:ilvl w:val="0"/>
          <w:numId w:val="2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Organise House celebrations to include, prize giving events including prizes for academic achievement as well as </w:t>
      </w:r>
      <w:r w:rsidR="009644AB" w:rsidRPr="00B86614">
        <w:rPr>
          <w:rFonts w:ascii="Century Gothic" w:hAnsi="Century Gothic" w:cstheme="minorHAnsi"/>
          <w:sz w:val="22"/>
          <w:szCs w:val="22"/>
        </w:rPr>
        <w:t>wider contribution to school life</w:t>
      </w:r>
      <w:r w:rsidRPr="00B86614">
        <w:rPr>
          <w:rFonts w:ascii="Century Gothic" w:hAnsi="Century Gothic" w:cstheme="minorHAnsi"/>
          <w:sz w:val="22"/>
          <w:szCs w:val="22"/>
        </w:rPr>
        <w:t xml:space="preserve"> </w:t>
      </w:r>
    </w:p>
    <w:p w14:paraId="4527E813" w14:textId="217B9FD9" w:rsidR="000A3B5F" w:rsidRPr="00B86614" w:rsidRDefault="00A645C6" w:rsidP="00EA6FDC">
      <w:pPr>
        <w:numPr>
          <w:ilvl w:val="0"/>
          <w:numId w:val="23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Lead and set high expectations for student leadership in the house to contribute to a positive culture across the house and to create a sense of belonging and pride</w:t>
      </w:r>
    </w:p>
    <w:p w14:paraId="4F339812" w14:textId="77777777" w:rsidR="00EE5BAB" w:rsidRPr="00B86614" w:rsidRDefault="00EE5BAB" w:rsidP="00EA6FDC">
      <w:pPr>
        <w:spacing w:after="120"/>
        <w:rPr>
          <w:rFonts w:ascii="Century Gothic" w:hAnsi="Century Gothic" w:cstheme="minorHAnsi"/>
          <w:sz w:val="22"/>
          <w:szCs w:val="22"/>
        </w:rPr>
      </w:pPr>
    </w:p>
    <w:p w14:paraId="033BBEE1" w14:textId="2C25FE63" w:rsidR="00A51171" w:rsidRPr="00B86614" w:rsidRDefault="00A51171" w:rsidP="00EA6FDC">
      <w:pPr>
        <w:pStyle w:val="Heading2"/>
        <w:rPr>
          <w:szCs w:val="22"/>
        </w:rPr>
      </w:pPr>
      <w:r w:rsidRPr="00B86614">
        <w:rPr>
          <w:szCs w:val="22"/>
        </w:rPr>
        <w:t>Relationships with stakeholders</w:t>
      </w:r>
    </w:p>
    <w:p w14:paraId="65538E5C" w14:textId="77777777" w:rsidR="00A645C6" w:rsidRPr="00B86614" w:rsidRDefault="00A645C6" w:rsidP="00EA6FDC">
      <w:pPr>
        <w:pStyle w:val="Default"/>
        <w:numPr>
          <w:ilvl w:val="0"/>
          <w:numId w:val="24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Establish and maintain positive working partnerships with families</w:t>
      </w:r>
    </w:p>
    <w:p w14:paraId="51893C68" w14:textId="77777777" w:rsidR="00A645C6" w:rsidRPr="00B86614" w:rsidRDefault="00A645C6" w:rsidP="00EA6FDC">
      <w:pPr>
        <w:pStyle w:val="Default"/>
        <w:numPr>
          <w:ilvl w:val="0"/>
          <w:numId w:val="24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Initiate meeting with parents/carers to inform, consult and liaise with them regarding student progress, achievements and concerns according to School policy and procedures </w:t>
      </w:r>
    </w:p>
    <w:p w14:paraId="4AA36CC8" w14:textId="3B9102DF" w:rsidR="00D70A5B" w:rsidRPr="00B86614" w:rsidRDefault="00D70A5B" w:rsidP="00EA6FDC">
      <w:pPr>
        <w:pStyle w:val="Default"/>
        <w:numPr>
          <w:ilvl w:val="0"/>
          <w:numId w:val="24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Be the first point of contact for students and their families and external agencies supporting them and ensure that queries/concerns from home are dealt with rapidly and appropriately</w:t>
      </w:r>
    </w:p>
    <w:p w14:paraId="73792D39" w14:textId="77777777" w:rsidR="001C540A" w:rsidRPr="00B86614" w:rsidRDefault="001C540A" w:rsidP="00EA6FDC">
      <w:pPr>
        <w:pStyle w:val="Default"/>
        <w:numPr>
          <w:ilvl w:val="0"/>
          <w:numId w:val="24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Attend and organise appropriate Consultation Evenings, Awards Evenings, Open Evenings, and other parent/carer partnership events </w:t>
      </w:r>
    </w:p>
    <w:p w14:paraId="41C9BD8A" w14:textId="77777777" w:rsidR="001C540A" w:rsidRPr="00B86614" w:rsidRDefault="001C540A" w:rsidP="00EA6FDC">
      <w:pPr>
        <w:pStyle w:val="Default"/>
        <w:spacing w:after="120"/>
        <w:rPr>
          <w:rFonts w:ascii="Century Gothic" w:hAnsi="Century Gothic" w:cstheme="minorHAnsi"/>
          <w:sz w:val="22"/>
          <w:szCs w:val="22"/>
        </w:rPr>
      </w:pPr>
    </w:p>
    <w:p w14:paraId="50D06D0D" w14:textId="214FBC62" w:rsidR="001C540A" w:rsidRPr="00B86614" w:rsidRDefault="001C540A" w:rsidP="00EA6FDC">
      <w:pPr>
        <w:pStyle w:val="Heading2"/>
        <w:rPr>
          <w:szCs w:val="22"/>
        </w:rPr>
      </w:pPr>
      <w:r w:rsidRPr="00B86614">
        <w:rPr>
          <w:szCs w:val="22"/>
        </w:rPr>
        <w:t>Attendance and Safeguarding</w:t>
      </w:r>
    </w:p>
    <w:p w14:paraId="474849BD" w14:textId="4EBF74FE" w:rsidR="001C540A" w:rsidRPr="00B86614" w:rsidRDefault="006456BE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/>
        </w:rPr>
      </w:pPr>
      <w:r w:rsidRPr="00B86614">
        <w:rPr>
          <w:rFonts w:ascii="Century Gothic" w:hAnsi="Century Gothic"/>
        </w:rPr>
        <w:t>Act as Deputy Designated Safeguarding Lead and work closely with the Designated Safeguarding Lead</w:t>
      </w:r>
    </w:p>
    <w:p w14:paraId="0333F96D" w14:textId="128D2930" w:rsidR="006456BE" w:rsidRPr="00B86614" w:rsidRDefault="006456BE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/>
        </w:rPr>
      </w:pPr>
      <w:r w:rsidRPr="00B86614">
        <w:rPr>
          <w:rFonts w:ascii="Century Gothic" w:hAnsi="Century Gothic"/>
        </w:rPr>
        <w:t xml:space="preserve">Work </w:t>
      </w:r>
      <w:r w:rsidR="003D09AA" w:rsidRPr="00B86614">
        <w:rPr>
          <w:rFonts w:ascii="Century Gothic" w:hAnsi="Century Gothic"/>
        </w:rPr>
        <w:t xml:space="preserve">closely </w:t>
      </w:r>
      <w:r w:rsidRPr="00B86614">
        <w:rPr>
          <w:rFonts w:ascii="Century Gothic" w:hAnsi="Century Gothic"/>
        </w:rPr>
        <w:t>with the Strategic Attendance Lead</w:t>
      </w:r>
      <w:r w:rsidR="003D09AA" w:rsidRPr="00B86614">
        <w:rPr>
          <w:rFonts w:ascii="Century Gothic" w:hAnsi="Century Gothic"/>
        </w:rPr>
        <w:t xml:space="preserve"> to ensure the robust implementation of the school’s attendance policy</w:t>
      </w:r>
      <w:r w:rsidR="00EA507D" w:rsidRPr="00B86614">
        <w:rPr>
          <w:rFonts w:ascii="Century Gothic" w:hAnsi="Century Gothic"/>
        </w:rPr>
        <w:t xml:space="preserve"> and practices</w:t>
      </w:r>
    </w:p>
    <w:p w14:paraId="3A2829E3" w14:textId="55AB4FF6" w:rsidR="0059661C" w:rsidRPr="00B86614" w:rsidRDefault="0059661C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Check daily attendance and start of the day punctuality of students in </w:t>
      </w:r>
      <w:r w:rsidR="00CA7E1D" w:rsidRPr="00B86614">
        <w:rPr>
          <w:rFonts w:ascii="Century Gothic" w:hAnsi="Century Gothic" w:cstheme="minorHAnsi"/>
        </w:rPr>
        <w:t>the</w:t>
      </w:r>
      <w:r w:rsidRPr="00B86614">
        <w:rPr>
          <w:rFonts w:ascii="Century Gothic" w:hAnsi="Century Gothic" w:cstheme="minorHAnsi"/>
        </w:rPr>
        <w:t xml:space="preserve"> House</w:t>
      </w:r>
    </w:p>
    <w:p w14:paraId="31DBAB7A" w14:textId="7A3AD8AD" w:rsidR="0059661C" w:rsidRPr="00B86614" w:rsidRDefault="0059661C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Closely monitor and </w:t>
      </w:r>
      <w:r w:rsidR="002A7986" w:rsidRPr="00B86614">
        <w:rPr>
          <w:rFonts w:ascii="Century Gothic" w:hAnsi="Century Gothic" w:cstheme="minorHAnsi"/>
        </w:rPr>
        <w:t>eradicate lateness to lessons</w:t>
      </w:r>
    </w:p>
    <w:p w14:paraId="534E4222" w14:textId="0B360803" w:rsidR="0059661C" w:rsidRPr="00B86614" w:rsidRDefault="0059661C" w:rsidP="00EA6FDC">
      <w:pPr>
        <w:pStyle w:val="Default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Maintain accurate and up to date records for students in </w:t>
      </w:r>
      <w:r w:rsidR="00CA7E1D" w:rsidRPr="00B86614">
        <w:rPr>
          <w:rFonts w:ascii="Century Gothic" w:hAnsi="Century Gothic" w:cstheme="minorHAnsi"/>
          <w:sz w:val="22"/>
          <w:szCs w:val="22"/>
        </w:rPr>
        <w:t>the</w:t>
      </w:r>
      <w:r w:rsidRPr="00B86614">
        <w:rPr>
          <w:rFonts w:ascii="Century Gothic" w:hAnsi="Century Gothic" w:cstheme="minorHAnsi"/>
          <w:sz w:val="22"/>
          <w:szCs w:val="22"/>
        </w:rPr>
        <w:t xml:space="preserve"> House and ensure efficient record keeping in line with statutory requirements</w:t>
      </w:r>
    </w:p>
    <w:p w14:paraId="7C4BF1E2" w14:textId="77777777" w:rsidR="0059661C" w:rsidRPr="00B86614" w:rsidRDefault="0059661C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Ensure that the House meets all its legal obligations, including compliance with Child Protection and Health and Safety regulations </w:t>
      </w:r>
    </w:p>
    <w:p w14:paraId="3464E68E" w14:textId="77777777" w:rsidR="00EA507D" w:rsidRPr="00B86614" w:rsidRDefault="00EA507D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>Undertake regular safeguarding training as required</w:t>
      </w:r>
    </w:p>
    <w:p w14:paraId="1DED9E0B" w14:textId="77777777" w:rsidR="00EA507D" w:rsidRPr="00B86614" w:rsidRDefault="00EA507D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/>
        </w:rPr>
      </w:pPr>
      <w:r w:rsidRPr="00B86614">
        <w:rPr>
          <w:rFonts w:ascii="Century Gothic" w:hAnsi="Century Gothic" w:cstheme="minorHAnsi"/>
        </w:rPr>
        <w:t>Ensure that statutory and Ofsted requirements for Safeguarding are met</w:t>
      </w:r>
    </w:p>
    <w:p w14:paraId="3FD4D846" w14:textId="77777777" w:rsidR="00EA507D" w:rsidRPr="00B86614" w:rsidRDefault="00EA507D" w:rsidP="00EA6FDC">
      <w:pPr>
        <w:pStyle w:val="Default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>Ensure high levels of student attendance and punctuality in the House</w:t>
      </w:r>
    </w:p>
    <w:p w14:paraId="6C2DA10D" w14:textId="77777777" w:rsidR="007527A0" w:rsidRPr="00B86614" w:rsidRDefault="007527A0" w:rsidP="00EA6FDC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/>
        </w:rPr>
      </w:pPr>
      <w:r w:rsidRPr="00B86614">
        <w:rPr>
          <w:rFonts w:ascii="Century Gothic" w:hAnsi="Century Gothic"/>
        </w:rPr>
        <w:t>Work in close partnership with curriculum and inclusion leaders in the school including the SENDCo to ensure the highest quality provision for all young people</w:t>
      </w:r>
    </w:p>
    <w:p w14:paraId="45CEB6FF" w14:textId="77777777" w:rsidR="00EA507D" w:rsidRPr="00B86614" w:rsidRDefault="00EA507D" w:rsidP="00EA6FDC">
      <w:pPr>
        <w:spacing w:after="120" w:line="276" w:lineRule="auto"/>
        <w:rPr>
          <w:rFonts w:ascii="Century Gothic" w:hAnsi="Century Gothic" w:cstheme="minorHAnsi"/>
          <w:sz w:val="22"/>
          <w:szCs w:val="22"/>
        </w:rPr>
      </w:pPr>
    </w:p>
    <w:p w14:paraId="4F694844" w14:textId="23B121C0" w:rsidR="00EA507D" w:rsidRPr="00B86614" w:rsidRDefault="00EA507D" w:rsidP="00EA6FDC">
      <w:pPr>
        <w:pStyle w:val="Heading2"/>
        <w:rPr>
          <w:szCs w:val="22"/>
        </w:rPr>
      </w:pPr>
      <w:r w:rsidRPr="00B86614">
        <w:rPr>
          <w:szCs w:val="22"/>
        </w:rPr>
        <w:lastRenderedPageBreak/>
        <w:t>Behaviour and Culture</w:t>
      </w:r>
      <w:r w:rsidR="00B86614" w:rsidRPr="00B86614">
        <w:rPr>
          <w:szCs w:val="22"/>
        </w:rPr>
        <w:t>:</w:t>
      </w:r>
    </w:p>
    <w:p w14:paraId="088B5BA6" w14:textId="542D3C93" w:rsidR="0059661C" w:rsidRPr="00B86614" w:rsidRDefault="001F3794" w:rsidP="00B86614">
      <w:pPr>
        <w:pStyle w:val="ListParagraph"/>
        <w:numPr>
          <w:ilvl w:val="0"/>
          <w:numId w:val="25"/>
        </w:numPr>
        <w:spacing w:after="120" w:line="276" w:lineRule="auto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>Ensure</w:t>
      </w:r>
      <w:r w:rsidR="0059661C" w:rsidRPr="00B86614">
        <w:rPr>
          <w:rFonts w:ascii="Century Gothic" w:hAnsi="Century Gothic" w:cstheme="minorHAnsi"/>
        </w:rPr>
        <w:t xml:space="preserve"> a calm, purposeful learning atmosphere</w:t>
      </w:r>
    </w:p>
    <w:p w14:paraId="38A80E15" w14:textId="102A83FA" w:rsidR="00EA507D" w:rsidRPr="00B86614" w:rsidRDefault="00EA507D" w:rsidP="00EA6FDC">
      <w:pPr>
        <w:pStyle w:val="ListParagraph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Ensure all students have high standards of behaviour and conduct, that they are rewarded, that they feel safe, that their talents are </w:t>
      </w:r>
      <w:r w:rsidR="001F3794" w:rsidRPr="00B86614">
        <w:rPr>
          <w:rFonts w:ascii="Century Gothic" w:hAnsi="Century Gothic" w:cstheme="minorHAnsi"/>
        </w:rPr>
        <w:t>nurtured</w:t>
      </w:r>
      <w:r w:rsidRPr="00B86614">
        <w:rPr>
          <w:rFonts w:ascii="Century Gothic" w:hAnsi="Century Gothic" w:cstheme="minorHAnsi"/>
        </w:rPr>
        <w:t xml:space="preserve"> and developed</w:t>
      </w:r>
    </w:p>
    <w:p w14:paraId="22310EA7" w14:textId="4AACE378" w:rsidR="00EA507D" w:rsidRPr="00B86614" w:rsidRDefault="00EA507D" w:rsidP="00EA6FDC">
      <w:pPr>
        <w:pStyle w:val="Default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Ensure excellent behaviour for learning and behaviour and safety around the Academy site of all students in the House by being a visible presence during and beyond the school day, visiting lessons on a daily basis, and organising and assisting with appropriate </w:t>
      </w:r>
      <w:r w:rsidR="007527A0" w:rsidRPr="00B86614">
        <w:rPr>
          <w:rFonts w:ascii="Century Gothic" w:hAnsi="Century Gothic" w:cstheme="minorHAnsi"/>
          <w:sz w:val="22"/>
          <w:szCs w:val="22"/>
        </w:rPr>
        <w:t>behaviour and inclusion</w:t>
      </w:r>
      <w:r w:rsidRPr="00B86614">
        <w:rPr>
          <w:rFonts w:ascii="Century Gothic" w:hAnsi="Century Gothic" w:cstheme="minorHAnsi"/>
          <w:sz w:val="22"/>
          <w:szCs w:val="22"/>
        </w:rPr>
        <w:t xml:space="preserve"> procedures</w:t>
      </w:r>
    </w:p>
    <w:p w14:paraId="4F137623" w14:textId="26630F1C" w:rsidR="00EA507D" w:rsidRPr="00B86614" w:rsidRDefault="00EA507D" w:rsidP="00EA6FDC">
      <w:pPr>
        <w:pStyle w:val="ListParagraph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Support every student in the House in their spiritual, moral, social and cultural development and welfare </w:t>
      </w:r>
    </w:p>
    <w:p w14:paraId="6656CA02" w14:textId="2B25FCB2" w:rsidR="00CA7E1D" w:rsidRPr="00B86614" w:rsidRDefault="00CA7E1D" w:rsidP="00EA6FDC">
      <w:pPr>
        <w:pStyle w:val="ListParagraph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Ensure the success of all students in the House by overseeing a programme of 1-1 mentoring, including mentoring selected students in the House </w:t>
      </w:r>
    </w:p>
    <w:p w14:paraId="2A90930F" w14:textId="663B9123" w:rsidR="00CA7E1D" w:rsidRPr="00B86614" w:rsidRDefault="00CA7E1D" w:rsidP="00EA6FDC">
      <w:pPr>
        <w:pStyle w:val="ListParagraph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Ensure and monitor continuously the impact of intervention plans with individual students </w:t>
      </w:r>
    </w:p>
    <w:p w14:paraId="19DBEBBD" w14:textId="3094BF26" w:rsidR="00CA7E1D" w:rsidRPr="00B86614" w:rsidRDefault="00CA7E1D" w:rsidP="00EA6FDC">
      <w:pPr>
        <w:pStyle w:val="ListParagraph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>Ensure that all students know that anything they report, e.g. occurrences of bullying, will be followed up robustly</w:t>
      </w:r>
    </w:p>
    <w:p w14:paraId="24EF7626" w14:textId="77777777" w:rsidR="00CA7E1D" w:rsidRPr="00B86614" w:rsidRDefault="00CA7E1D" w:rsidP="00EA6FDC">
      <w:pPr>
        <w:pStyle w:val="Default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  <w:sz w:val="22"/>
          <w:szCs w:val="22"/>
        </w:rPr>
      </w:pPr>
      <w:r w:rsidRPr="00B86614">
        <w:rPr>
          <w:rFonts w:ascii="Century Gothic" w:hAnsi="Century Gothic" w:cstheme="minorHAnsi"/>
          <w:sz w:val="22"/>
          <w:szCs w:val="22"/>
        </w:rPr>
        <w:t xml:space="preserve">Be responsible for maintaining high standards of uniform within the House </w:t>
      </w:r>
    </w:p>
    <w:p w14:paraId="11944408" w14:textId="77777777" w:rsidR="00CA7E1D" w:rsidRPr="00B86614" w:rsidRDefault="00CA7E1D" w:rsidP="00EA6FDC">
      <w:pPr>
        <w:pStyle w:val="ListParagraph"/>
        <w:numPr>
          <w:ilvl w:val="0"/>
          <w:numId w:val="16"/>
        </w:numPr>
        <w:spacing w:after="120"/>
        <w:ind w:left="0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>Lead new student induction to the House to ensure smooth transition</w:t>
      </w:r>
    </w:p>
    <w:p w14:paraId="41B457F1" w14:textId="258D76E7" w:rsidR="00601D45" w:rsidRPr="00B86614" w:rsidRDefault="00601D45" w:rsidP="00EA6FDC">
      <w:pPr>
        <w:pStyle w:val="ListParagraph"/>
        <w:numPr>
          <w:ilvl w:val="0"/>
          <w:numId w:val="16"/>
        </w:numPr>
        <w:spacing w:after="120"/>
        <w:ind w:left="0" w:right="11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 xml:space="preserve">Ensure students know how to keep healthy and stay safe </w:t>
      </w:r>
      <w:r w:rsidRPr="00B86614">
        <w:rPr>
          <w:noProof/>
        </w:rPr>
        <w:drawing>
          <wp:inline distT="0" distB="0" distL="0" distR="0" wp14:anchorId="20C85D69" wp14:editId="0231B6B2">
            <wp:extent cx="31750" cy="31750"/>
            <wp:effectExtent l="0" t="0" r="6350" b="6350"/>
            <wp:docPr id="46266452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3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" cy="3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86614">
        <w:rPr>
          <w:rFonts w:ascii="Century Gothic" w:hAnsi="Century Gothic" w:cstheme="minorHAnsi"/>
        </w:rPr>
        <w:tab/>
      </w:r>
    </w:p>
    <w:p w14:paraId="1DC484AA" w14:textId="05BD8839" w:rsidR="005259AB" w:rsidRPr="00B86614" w:rsidRDefault="00601D45" w:rsidP="00EA6FDC">
      <w:pPr>
        <w:pStyle w:val="ListParagraph"/>
        <w:numPr>
          <w:ilvl w:val="0"/>
          <w:numId w:val="16"/>
        </w:numPr>
        <w:spacing w:after="120"/>
        <w:ind w:left="0" w:right="11"/>
        <w:rPr>
          <w:rFonts w:ascii="Century Gothic" w:hAnsi="Century Gothic" w:cstheme="minorHAnsi"/>
        </w:rPr>
      </w:pPr>
      <w:r w:rsidRPr="00B86614">
        <w:rPr>
          <w:rFonts w:ascii="Century Gothic" w:hAnsi="Century Gothic" w:cstheme="minorHAnsi"/>
        </w:rPr>
        <w:t>Devise and implement anti bullying strategies.</w:t>
      </w:r>
    </w:p>
    <w:p w14:paraId="5DF952F7" w14:textId="5B2C2DEC" w:rsidR="00CA2600" w:rsidRPr="00B86614" w:rsidRDefault="00CA2600" w:rsidP="00EA6FDC">
      <w:pPr>
        <w:pStyle w:val="Heading2"/>
        <w:rPr>
          <w:rStyle w:val="s1"/>
          <w:szCs w:val="22"/>
        </w:rPr>
      </w:pPr>
    </w:p>
    <w:p w14:paraId="30A7684D" w14:textId="77777777" w:rsidR="00EA6FDC" w:rsidRPr="00B86614" w:rsidRDefault="00EA6FDC" w:rsidP="00EA6FDC">
      <w:pPr>
        <w:rPr>
          <w:sz w:val="22"/>
          <w:szCs w:val="22"/>
        </w:rPr>
      </w:pPr>
    </w:p>
    <w:p w14:paraId="048C1306" w14:textId="67A676B1" w:rsidR="00CA2600" w:rsidRPr="00B86614" w:rsidRDefault="00CA2600" w:rsidP="00EA6FDC">
      <w:pPr>
        <w:pStyle w:val="Heading2"/>
        <w:rPr>
          <w:b w:val="0"/>
          <w:szCs w:val="22"/>
        </w:rPr>
      </w:pPr>
      <w:r w:rsidRPr="00B86614">
        <w:rPr>
          <w:rStyle w:val="s1"/>
          <w:szCs w:val="22"/>
        </w:rPr>
        <w:t xml:space="preserve">Person Specification:  </w:t>
      </w:r>
    </w:p>
    <w:tbl>
      <w:tblPr>
        <w:tblStyle w:val="TableGrid2"/>
        <w:tblW w:w="0" w:type="auto"/>
        <w:tblInd w:w="0" w:type="dxa"/>
        <w:tblLook w:val="04A0" w:firstRow="1" w:lastRow="0" w:firstColumn="1" w:lastColumn="0" w:noHBand="0" w:noVBand="1"/>
      </w:tblPr>
      <w:tblGrid>
        <w:gridCol w:w="1668"/>
        <w:gridCol w:w="4819"/>
        <w:gridCol w:w="2983"/>
      </w:tblGrid>
      <w:tr w:rsidR="00CA2600" w:rsidRPr="00B86614" w14:paraId="402FFBA3" w14:textId="77777777" w:rsidTr="00C1741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CC27F76" w14:textId="77777777" w:rsidR="00CA2600" w:rsidRPr="00B86614" w:rsidRDefault="00CA2600" w:rsidP="00EA6FDC">
            <w:pPr>
              <w:spacing w:after="120" w:line="276" w:lineRule="auto"/>
              <w:rPr>
                <w:rFonts w:ascii="Century Gothic" w:eastAsia="Times New Roman" w:hAnsi="Century Gothic" w:cs="Arial"/>
              </w:rPr>
            </w:pPr>
            <w:r w:rsidRPr="00B86614">
              <w:rPr>
                <w:rFonts w:ascii="Century Gothic" w:eastAsia="Times New Roman" w:hAnsi="Century Gothic" w:cs="Arial"/>
                <w:b/>
              </w:rPr>
              <w:t>Criteria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CA080C6" w14:textId="77777777" w:rsidR="00CA2600" w:rsidRPr="00B86614" w:rsidRDefault="00CA2600" w:rsidP="00EA6FDC">
            <w:pPr>
              <w:spacing w:after="120" w:line="276" w:lineRule="auto"/>
              <w:rPr>
                <w:rFonts w:ascii="Century Gothic" w:eastAsia="Times New Roman" w:hAnsi="Century Gothic" w:cs="Arial"/>
              </w:rPr>
            </w:pPr>
            <w:r w:rsidRPr="00B86614">
              <w:rPr>
                <w:rFonts w:ascii="Century Gothic" w:eastAsia="Times New Roman" w:hAnsi="Century Gothic" w:cs="Arial"/>
                <w:b/>
              </w:rPr>
              <w:t>Essential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478FA87" w14:textId="77777777" w:rsidR="00CA2600" w:rsidRPr="00B86614" w:rsidRDefault="00CA2600" w:rsidP="00EA6FDC">
            <w:pPr>
              <w:spacing w:after="120" w:line="276" w:lineRule="auto"/>
              <w:rPr>
                <w:rFonts w:ascii="Century Gothic" w:eastAsia="Times New Roman" w:hAnsi="Century Gothic" w:cs="Arial"/>
              </w:rPr>
            </w:pPr>
            <w:r w:rsidRPr="00B86614">
              <w:rPr>
                <w:rFonts w:ascii="Century Gothic" w:eastAsia="Times New Roman" w:hAnsi="Century Gothic" w:cs="Arial"/>
                <w:b/>
              </w:rPr>
              <w:t>Desirable</w:t>
            </w:r>
          </w:p>
        </w:tc>
      </w:tr>
      <w:tr w:rsidR="00CA2600" w:rsidRPr="00B86614" w14:paraId="769DC46A" w14:textId="77777777" w:rsidTr="00C17411">
        <w:trPr>
          <w:trHeight w:val="1346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579F4" w14:textId="77777777" w:rsidR="00CA2600" w:rsidRPr="00B86614" w:rsidRDefault="00CA2600" w:rsidP="00EA6FDC">
            <w:pPr>
              <w:spacing w:after="120" w:line="276" w:lineRule="auto"/>
              <w:rPr>
                <w:rFonts w:ascii="Century Gothic" w:eastAsia="Times New Roman" w:hAnsi="Century Gothic" w:cs="Arial"/>
              </w:rPr>
            </w:pPr>
            <w:r w:rsidRPr="00B86614">
              <w:rPr>
                <w:rFonts w:ascii="Century Gothic" w:eastAsia="Times New Roman" w:hAnsi="Century Gothic" w:cs="Arial"/>
              </w:rPr>
              <w:t>Professional Qualifications and Learning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57355" w14:textId="1894E3E4" w:rsidR="00EA4B93" w:rsidRPr="00B86614" w:rsidRDefault="00035C5C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</w:rPr>
            </w:pPr>
            <w:r w:rsidRPr="00B86614">
              <w:rPr>
                <w:rFonts w:ascii="Century Gothic" w:hAnsi="Century Gothic"/>
                <w:color w:val="000000"/>
              </w:rPr>
              <w:t>Good degree or relevant vocational qualification pertaining to the subject to be taught.</w:t>
            </w:r>
          </w:p>
          <w:p w14:paraId="503C23C1" w14:textId="77777777" w:rsidR="00CA2600" w:rsidRPr="00B86614" w:rsidRDefault="00035C5C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  <w:color w:val="000000"/>
              </w:rPr>
              <w:t>Qualified Teacher Status (QTS).</w:t>
            </w:r>
          </w:p>
          <w:p w14:paraId="17B44209" w14:textId="38969942" w:rsidR="00466BD8" w:rsidRPr="00B86614" w:rsidRDefault="00466BD8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>Level 3 safeguarding training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295D2" w14:textId="77777777" w:rsidR="00CA2600" w:rsidRPr="00B86614" w:rsidRDefault="00D62A3C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 w:cs="Arial"/>
                <w:color w:val="000000"/>
                <w:shd w:val="clear" w:color="auto" w:fill="FFFFFF"/>
              </w:rPr>
            </w:pPr>
            <w:r w:rsidRPr="00B86614">
              <w:rPr>
                <w:rFonts w:ascii="Century Gothic" w:hAnsi="Century Gothic" w:cstheme="minorHAnsi"/>
                <w:lang w:eastAsia="en-US"/>
              </w:rPr>
              <w:t>Further professional level qualifications (e.g. Masters qualifications).</w:t>
            </w:r>
          </w:p>
          <w:p w14:paraId="7956162D" w14:textId="1072B0EE" w:rsidR="002D70D3" w:rsidRPr="00B86614" w:rsidRDefault="002D70D3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Style w:val="normaltextrun"/>
                <w:rFonts w:ascii="Century Gothic" w:hAnsi="Century Gothic" w:cs="Arial"/>
                <w:color w:val="000000"/>
                <w:shd w:val="clear" w:color="auto" w:fill="FFFFFF"/>
              </w:rPr>
            </w:pPr>
            <w:r w:rsidRPr="00B86614">
              <w:rPr>
                <w:rStyle w:val="normaltextrun"/>
                <w:rFonts w:ascii="Century Gothic" w:hAnsi="Century Gothic" w:cstheme="minorHAnsi"/>
                <w:color w:val="000000"/>
                <w:shd w:val="clear" w:color="auto" w:fill="FFFFFF"/>
              </w:rPr>
              <w:t>Experience as a DDSL</w:t>
            </w:r>
          </w:p>
        </w:tc>
      </w:tr>
      <w:tr w:rsidR="00CA2600" w:rsidRPr="00B86614" w14:paraId="2F6457CE" w14:textId="77777777" w:rsidTr="00C1741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51151" w14:textId="77777777" w:rsidR="00CA2600" w:rsidRPr="00B86614" w:rsidRDefault="00CA2600" w:rsidP="00EA6FDC">
            <w:pPr>
              <w:spacing w:after="120" w:line="276" w:lineRule="auto"/>
              <w:rPr>
                <w:rFonts w:ascii="Century Gothic" w:eastAsia="Times New Roman" w:hAnsi="Century Gothic"/>
              </w:rPr>
            </w:pPr>
            <w:r w:rsidRPr="00B86614">
              <w:rPr>
                <w:rFonts w:ascii="Century Gothic" w:eastAsia="Times New Roman" w:hAnsi="Century Gothic" w:cs="Arial"/>
              </w:rPr>
              <w:t>Experience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7CC24" w14:textId="5ABEA665" w:rsidR="00EE6144" w:rsidRPr="00B86614" w:rsidRDefault="00EE6144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>Ability to set clear vision and direction with appropriate implementation planning</w:t>
            </w:r>
          </w:p>
          <w:p w14:paraId="0509C9CE" w14:textId="3891A806" w:rsidR="00EA4B93" w:rsidRPr="00B86614" w:rsidRDefault="008D1EC7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 xml:space="preserve">Ability to deliver consistently </w:t>
            </w:r>
            <w:r w:rsidR="00D54D34" w:rsidRPr="00B86614">
              <w:rPr>
                <w:rFonts w:ascii="Century Gothic" w:hAnsi="Century Gothic"/>
              </w:rPr>
              <w:t>high-quality</w:t>
            </w:r>
            <w:r w:rsidRPr="00B86614">
              <w:rPr>
                <w:rFonts w:ascii="Century Gothic" w:hAnsi="Century Gothic"/>
              </w:rPr>
              <w:t xml:space="preserve"> lessons to students of all ages and abilities. </w:t>
            </w:r>
          </w:p>
          <w:p w14:paraId="402330A1" w14:textId="5543B2ED" w:rsidR="00EA4B93" w:rsidRPr="00B86614" w:rsidRDefault="008D1EC7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lastRenderedPageBreak/>
              <w:t xml:space="preserve">Proven record of </w:t>
            </w:r>
            <w:r w:rsidR="006252C6" w:rsidRPr="00B86614">
              <w:rPr>
                <w:rFonts w:ascii="Century Gothic" w:hAnsi="Century Gothic"/>
              </w:rPr>
              <w:t xml:space="preserve">establishing and </w:t>
            </w:r>
            <w:r w:rsidR="0036585F" w:rsidRPr="00B86614">
              <w:rPr>
                <w:rFonts w:ascii="Century Gothic" w:hAnsi="Century Gothic"/>
              </w:rPr>
              <w:t>maintaining cultures of inclusion and belonging rooted in relational practice</w:t>
            </w:r>
          </w:p>
          <w:p w14:paraId="0C7E0568" w14:textId="77777777" w:rsidR="00CC475E" w:rsidRPr="00B86614" w:rsidRDefault="008D1EC7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>Proven commitment to continued professional development and a readiness to reflect and self-evaluate to change, improve and develop.</w:t>
            </w:r>
          </w:p>
          <w:p w14:paraId="272D8BA0" w14:textId="38AC7033" w:rsidR="00CC475E" w:rsidRPr="00B86614" w:rsidRDefault="008D1EC7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 xml:space="preserve">Good knowledge of current educational developments and initiatives </w:t>
            </w:r>
          </w:p>
          <w:p w14:paraId="22E3DAE8" w14:textId="1736AA3C" w:rsidR="00CC475E" w:rsidRPr="00B86614" w:rsidRDefault="008D1EC7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>An understanding of the ways children learn and how individual needs may be assessed and met.</w:t>
            </w:r>
          </w:p>
          <w:p w14:paraId="4116D784" w14:textId="199276CA" w:rsidR="00CA2600" w:rsidRPr="00B86614" w:rsidRDefault="008D1EC7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>An understanding of the strategies needed to establish consistently high aspirations and academic / behavioural standards and a commitment to relentlessly implementing these strategies.</w:t>
            </w:r>
          </w:p>
          <w:p w14:paraId="6DF35E93" w14:textId="62151458" w:rsidR="00462634" w:rsidRPr="00B86614" w:rsidRDefault="00462634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Style w:val="A2"/>
                <w:rFonts w:ascii="Century Gothic" w:hAnsi="Century Gothic" w:cs="Hind Regular"/>
                <w:sz w:val="22"/>
                <w:szCs w:val="22"/>
              </w:rPr>
            </w:pPr>
            <w:r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t xml:space="preserve">Experience of delivering staff training and undertaking the professional development of other </w:t>
            </w:r>
            <w:r w:rsidR="00D54D34"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t>professionals</w:t>
            </w:r>
          </w:p>
          <w:p w14:paraId="2DEED0EC" w14:textId="583CEF80" w:rsidR="00CA2600" w:rsidRPr="00B86614" w:rsidRDefault="0016111C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Fonts w:ascii="Century Gothic" w:hAnsi="Century Gothic"/>
              </w:rPr>
            </w:pPr>
            <w:r w:rsidRPr="00B86614">
              <w:rPr>
                <w:rFonts w:ascii="Century Gothic" w:hAnsi="Century Gothic"/>
              </w:rPr>
              <w:t xml:space="preserve">Clear and robust understanding of all the </w:t>
            </w:r>
            <w:r w:rsidR="007C0D62" w:rsidRPr="00B86614">
              <w:rPr>
                <w:rFonts w:ascii="Century Gothic" w:hAnsi="Century Gothic"/>
              </w:rPr>
              <w:t>frameworks and expectations which inform the role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B10E4" w14:textId="26DE6809" w:rsidR="00353BFA" w:rsidRPr="00B86614" w:rsidRDefault="00353BFA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Style w:val="A2"/>
                <w:rFonts w:ascii="Century Gothic" w:hAnsi="Century Gothic" w:cs="Hind Regular"/>
                <w:sz w:val="22"/>
                <w:szCs w:val="22"/>
              </w:rPr>
            </w:pPr>
            <w:r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lastRenderedPageBreak/>
              <w:t xml:space="preserve">Experience of having designed, implemented and evaluated </w:t>
            </w:r>
            <w:r w:rsidR="00462634"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t xml:space="preserve">ambitious and </w:t>
            </w:r>
            <w:r w:rsidR="00CF1913"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t xml:space="preserve">impactful </w:t>
            </w:r>
            <w:r w:rsidR="0016111C"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t>change-management projects</w:t>
            </w:r>
          </w:p>
          <w:p w14:paraId="75A3BC8A" w14:textId="37DD17D5" w:rsidR="00353BFA" w:rsidRPr="00B86614" w:rsidRDefault="00353BFA" w:rsidP="00B86614">
            <w:pPr>
              <w:pStyle w:val="ListParagraph"/>
              <w:numPr>
                <w:ilvl w:val="0"/>
                <w:numId w:val="16"/>
              </w:numPr>
              <w:spacing w:after="120" w:line="276" w:lineRule="auto"/>
              <w:rPr>
                <w:rStyle w:val="A2"/>
                <w:rFonts w:ascii="Century Gothic" w:hAnsi="Century Gothic" w:cs="Hind Regular"/>
                <w:sz w:val="22"/>
                <w:szCs w:val="22"/>
              </w:rPr>
            </w:pPr>
            <w:r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lastRenderedPageBreak/>
              <w:t xml:space="preserve">Experience of leading a team in the development and implementation of </w:t>
            </w:r>
            <w:r w:rsidR="0016111C" w:rsidRPr="00B86614">
              <w:rPr>
                <w:rStyle w:val="A2"/>
                <w:rFonts w:ascii="Century Gothic" w:hAnsi="Century Gothic" w:cs="Hind Regular"/>
                <w:sz w:val="22"/>
                <w:szCs w:val="22"/>
              </w:rPr>
              <w:t>initiatives</w:t>
            </w:r>
          </w:p>
          <w:p w14:paraId="3DD1A99A" w14:textId="77777777" w:rsidR="00CA2600" w:rsidRPr="00B86614" w:rsidRDefault="00CA2600" w:rsidP="00B86614">
            <w:pPr>
              <w:spacing w:after="120" w:line="276" w:lineRule="auto"/>
              <w:rPr>
                <w:rFonts w:ascii="Century Gothic" w:eastAsia="Times New Roman" w:hAnsi="Century Gothic" w:cs="Arial"/>
              </w:rPr>
            </w:pPr>
          </w:p>
        </w:tc>
      </w:tr>
      <w:tr w:rsidR="00CA2600" w:rsidRPr="00B86614" w14:paraId="63557875" w14:textId="77777777" w:rsidTr="00C1741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95207" w14:textId="77777777" w:rsidR="00CA2600" w:rsidRPr="00B86614" w:rsidRDefault="00CA2600" w:rsidP="00EA6FDC">
            <w:pPr>
              <w:spacing w:after="120" w:line="276" w:lineRule="auto"/>
              <w:rPr>
                <w:rFonts w:ascii="Century Gothic" w:eastAsia="Times New Roman" w:hAnsi="Century Gothic" w:cs="Arial"/>
                <w:b/>
                <w:bCs/>
                <w:color w:val="FF0000"/>
                <w:sz w:val="20"/>
                <w:szCs w:val="20"/>
              </w:rPr>
            </w:pPr>
            <w:r w:rsidRPr="00B86614">
              <w:rPr>
                <w:rFonts w:ascii="Century Gothic" w:eastAsia="Times New Roman" w:hAnsi="Century Gothic" w:cs="Arial"/>
                <w:sz w:val="20"/>
                <w:szCs w:val="20"/>
              </w:rPr>
              <w:lastRenderedPageBreak/>
              <w:t>Skills, Knowledge and Capability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BE499" w14:textId="77777777" w:rsidR="00C17411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 xml:space="preserve">Excellent interpersonal and listening skills and a high degree of emotional intelligence. </w:t>
            </w:r>
          </w:p>
          <w:p w14:paraId="34DF1C8D" w14:textId="6606B71E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 xml:space="preserve">A proven ability to use data confidently to inform and diagnose weaknesses that need addressing, and an ability to plan effectively </w:t>
            </w:r>
          </w:p>
          <w:p w14:paraId="220F5D5F" w14:textId="77777777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The ability to develop positive relationships with all young people.</w:t>
            </w:r>
          </w:p>
          <w:p w14:paraId="526F7946" w14:textId="77777777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An effective leadership and management style that encourages participation, innovation and develops colleagues’ confidence.</w:t>
            </w:r>
          </w:p>
          <w:p w14:paraId="229F4159" w14:textId="77777777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lastRenderedPageBreak/>
              <w:t>The ability to lead, coach and motivate staff within a performance management framework, providing professional development and effectively challenging and managing any underperformance, whilst developing the leadership skills of others.</w:t>
            </w:r>
          </w:p>
          <w:p w14:paraId="21EA75AE" w14:textId="77777777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Well-developed planning and organising skills including time management, prioritisation, delegation and administration.</w:t>
            </w:r>
          </w:p>
          <w:p w14:paraId="4EA09AA7" w14:textId="4BE3A2D5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 xml:space="preserve">A clear passion for </w:t>
            </w:r>
            <w:r w:rsidR="00971416" w:rsidRPr="00B86614">
              <w:rPr>
                <w:rFonts w:ascii="Century Gothic" w:hAnsi="Century Gothic"/>
                <w:color w:val="000000"/>
                <w:sz w:val="20"/>
                <w:szCs w:val="20"/>
              </w:rPr>
              <w:t>e</w:t>
            </w:r>
            <w:r w:rsidR="00971416" w:rsidRPr="00B86614">
              <w:rPr>
                <w:rFonts w:ascii="Century Gothic" w:hAnsi="Century Gothic"/>
                <w:sz w:val="20"/>
                <w:szCs w:val="20"/>
              </w:rPr>
              <w:t>ducation and inclusion</w:t>
            </w:r>
          </w:p>
          <w:p w14:paraId="40A66EEA" w14:textId="77777777" w:rsidR="00EA4B93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The ability to enthuse and inspire others.</w:t>
            </w:r>
          </w:p>
          <w:p w14:paraId="1578E7B4" w14:textId="77777777" w:rsidR="00CC475E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Passion, resilience, maturity and optimism to lead through day-to-day challenges while maintaining a clear strategic vision and direction. Confidence and self-motivation to work well and be decisive under pressure.</w:t>
            </w:r>
          </w:p>
          <w:p w14:paraId="2873DF1D" w14:textId="768989D0" w:rsidR="00CA2600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A high level of honesty and integrity.</w:t>
            </w:r>
          </w:p>
          <w:p w14:paraId="4D46D984" w14:textId="77777777" w:rsidR="00CC475E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A firm and constant belief in the unlimited potential of every student and a commitment to inclusive educational provision.</w:t>
            </w:r>
          </w:p>
          <w:p w14:paraId="489A9E82" w14:textId="7B413039" w:rsidR="00CC475E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 xml:space="preserve">A relentless approach to securing the improvement of </w:t>
            </w:r>
            <w:r w:rsidR="00971416" w:rsidRPr="00B86614">
              <w:rPr>
                <w:rFonts w:ascii="Century Gothic" w:hAnsi="Century Gothic"/>
                <w:color w:val="000000"/>
                <w:sz w:val="20"/>
                <w:szCs w:val="20"/>
              </w:rPr>
              <w:t>p</w:t>
            </w:r>
            <w:r w:rsidR="00971416" w:rsidRPr="00B86614">
              <w:rPr>
                <w:rFonts w:ascii="Century Gothic" w:hAnsi="Century Gothic"/>
                <w:sz w:val="20"/>
                <w:szCs w:val="20"/>
              </w:rPr>
              <w:t>rovision for young people</w:t>
            </w:r>
          </w:p>
          <w:p w14:paraId="3A3CCF90" w14:textId="55C79F26" w:rsidR="00CC475E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Committed to teamwork and working collaboratively with colleagues</w:t>
            </w:r>
            <w:r w:rsidR="008558F7" w:rsidRPr="00B86614">
              <w:rPr>
                <w:rFonts w:ascii="Century Gothic" w:hAnsi="Century Gothic"/>
                <w:color w:val="000000"/>
                <w:sz w:val="20"/>
                <w:szCs w:val="20"/>
              </w:rPr>
              <w:t xml:space="preserve"> within the school and across the Trust</w:t>
            </w:r>
          </w:p>
          <w:p w14:paraId="34BDB83A" w14:textId="0D16F736" w:rsidR="00CA2600" w:rsidRPr="00B86614" w:rsidRDefault="008D1EC7" w:rsidP="00B86614">
            <w:pPr>
              <w:pStyle w:val="paragraph"/>
              <w:numPr>
                <w:ilvl w:val="0"/>
                <w:numId w:val="16"/>
              </w:numPr>
              <w:spacing w:before="0" w:beforeAutospacing="0" w:after="120" w:afterAutospacing="0" w:line="276" w:lineRule="auto"/>
              <w:textAlignment w:val="baseline"/>
              <w:rPr>
                <w:rFonts w:ascii="Century Gothic" w:hAnsi="Century Gothic"/>
                <w:sz w:val="20"/>
                <w:szCs w:val="20"/>
              </w:rPr>
            </w:pPr>
            <w:r w:rsidRPr="00B86614">
              <w:rPr>
                <w:rFonts w:ascii="Century Gothic" w:hAnsi="Century Gothic"/>
                <w:color w:val="000000"/>
                <w:sz w:val="20"/>
                <w:szCs w:val="20"/>
              </w:rPr>
              <w:t>A commitment to the safeguarding and welfare of all students.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4F20" w14:textId="51DCDCB5" w:rsidR="00CA2600" w:rsidRPr="00B86614" w:rsidRDefault="00CA2600" w:rsidP="00EA6FDC">
            <w:pPr>
              <w:pStyle w:val="ListParagraph"/>
              <w:spacing w:after="120" w:line="276" w:lineRule="auto"/>
              <w:ind w:left="0"/>
              <w:rPr>
                <w:rFonts w:ascii="Century Gothic" w:eastAsia="Times New Roman" w:hAnsi="Century Gothic" w:cs="Arial"/>
                <w:sz w:val="20"/>
                <w:szCs w:val="20"/>
              </w:rPr>
            </w:pPr>
          </w:p>
        </w:tc>
      </w:tr>
    </w:tbl>
    <w:p w14:paraId="4A0C16A4" w14:textId="77777777" w:rsidR="00CA2600" w:rsidRPr="00B86614" w:rsidRDefault="00CA2600" w:rsidP="00EA6FDC">
      <w:pPr>
        <w:pStyle w:val="p2"/>
        <w:spacing w:before="0" w:beforeAutospacing="0" w:after="120" w:afterAutospacing="0" w:line="276" w:lineRule="auto"/>
        <w:rPr>
          <w:rFonts w:ascii="Century Gothic" w:hAnsi="Century Gothic"/>
        </w:rPr>
      </w:pPr>
    </w:p>
    <w:p w14:paraId="01060962" w14:textId="77777777" w:rsidR="00622F8B" w:rsidRPr="00B86614" w:rsidRDefault="00622F8B" w:rsidP="00EA6FDC">
      <w:pPr>
        <w:spacing w:after="120" w:line="276" w:lineRule="auto"/>
        <w:rPr>
          <w:rFonts w:ascii="Century Gothic" w:hAnsi="Century Gothic"/>
          <w:sz w:val="22"/>
          <w:szCs w:val="22"/>
        </w:rPr>
      </w:pPr>
    </w:p>
    <w:p w14:paraId="5EEA2FA5" w14:textId="5B9ED50D" w:rsidR="000943AA" w:rsidRPr="00B86614" w:rsidRDefault="000943AA" w:rsidP="00EA6FDC">
      <w:pPr>
        <w:spacing w:after="120" w:line="276" w:lineRule="auto"/>
        <w:rPr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>Signed</w:t>
      </w:r>
      <w:r w:rsidR="00EA6FDC" w:rsidRPr="00B86614">
        <w:rPr>
          <w:rFonts w:ascii="Century Gothic" w:hAnsi="Century Gothic"/>
          <w:sz w:val="22"/>
          <w:szCs w:val="22"/>
        </w:rPr>
        <w:t>……………………………………..</w:t>
      </w:r>
    </w:p>
    <w:p w14:paraId="219D0D98" w14:textId="48C0BACA" w:rsidR="000943AA" w:rsidRPr="00B86614" w:rsidRDefault="000943AA" w:rsidP="00EA6FDC">
      <w:pPr>
        <w:spacing w:after="120" w:line="276" w:lineRule="auto"/>
        <w:rPr>
          <w:rFonts w:ascii="Century Gothic" w:hAnsi="Century Gothic"/>
          <w:sz w:val="22"/>
          <w:szCs w:val="22"/>
        </w:rPr>
      </w:pPr>
    </w:p>
    <w:p w14:paraId="0CF560CA" w14:textId="2112DB95" w:rsidR="000943AA" w:rsidRPr="00B86614" w:rsidRDefault="000943AA" w:rsidP="00EA6FDC">
      <w:pPr>
        <w:spacing w:after="120" w:line="276" w:lineRule="auto"/>
        <w:rPr>
          <w:rFonts w:ascii="Century Gothic" w:hAnsi="Century Gothic"/>
          <w:sz w:val="22"/>
          <w:szCs w:val="22"/>
        </w:rPr>
      </w:pPr>
      <w:r w:rsidRPr="00B86614">
        <w:rPr>
          <w:rFonts w:ascii="Century Gothic" w:hAnsi="Century Gothic"/>
          <w:sz w:val="22"/>
          <w:szCs w:val="22"/>
        </w:rPr>
        <w:t>Date</w:t>
      </w:r>
      <w:r w:rsidR="00EA6FDC" w:rsidRPr="00B86614">
        <w:rPr>
          <w:rFonts w:ascii="Century Gothic" w:hAnsi="Century Gothic"/>
          <w:sz w:val="22"/>
          <w:szCs w:val="22"/>
        </w:rPr>
        <w:t>……………………………………….</w:t>
      </w:r>
    </w:p>
    <w:sectPr w:rsidR="000943AA" w:rsidRPr="00B86614" w:rsidSect="006A1A56">
      <w:headerReference w:type="default" r:id="rId11"/>
      <w:headerReference w:type="first" r:id="rId12"/>
      <w:pgSz w:w="11906" w:h="16838"/>
      <w:pgMar w:top="1560" w:right="991" w:bottom="297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F1C7D0" w14:textId="77777777" w:rsidR="0011362F" w:rsidRDefault="0011362F" w:rsidP="00B211BE">
      <w:r>
        <w:separator/>
      </w:r>
    </w:p>
  </w:endnote>
  <w:endnote w:type="continuationSeparator" w:id="0">
    <w:p w14:paraId="3120C718" w14:textId="77777777" w:rsidR="0011362F" w:rsidRDefault="0011362F" w:rsidP="00B211BE">
      <w:r>
        <w:continuationSeparator/>
      </w:r>
    </w:p>
  </w:endnote>
  <w:endnote w:type="continuationNotice" w:id="1">
    <w:p w14:paraId="1C5EEEC6" w14:textId="77777777" w:rsidR="0011362F" w:rsidRDefault="001136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ind Bold">
    <w:altName w:val="Hin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ind Regular">
    <w:altName w:val="Hind Regular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82ABED" w14:textId="77777777" w:rsidR="0011362F" w:rsidRDefault="0011362F" w:rsidP="00B211BE">
      <w:r>
        <w:separator/>
      </w:r>
    </w:p>
  </w:footnote>
  <w:footnote w:type="continuationSeparator" w:id="0">
    <w:p w14:paraId="028979C3" w14:textId="77777777" w:rsidR="0011362F" w:rsidRDefault="0011362F" w:rsidP="00B211BE">
      <w:r>
        <w:continuationSeparator/>
      </w:r>
    </w:p>
  </w:footnote>
  <w:footnote w:type="continuationNotice" w:id="1">
    <w:p w14:paraId="750858F4" w14:textId="77777777" w:rsidR="0011362F" w:rsidRDefault="001136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37CCB" w14:textId="77777777" w:rsidR="00B211BE" w:rsidRDefault="00CA5FCB">
    <w:pPr>
      <w:pStyle w:val="Header"/>
    </w:pPr>
    <w:r>
      <w:rPr>
        <w:noProof/>
      </w:rPr>
      <w:drawing>
        <wp:anchor distT="0" distB="0" distL="114300" distR="114300" simplePos="0" relativeHeight="251658241" behindDoc="1" locked="0" layoutInCell="1" allowOverlap="1" wp14:anchorId="42F3D847" wp14:editId="1FBCFC3A">
          <wp:simplePos x="0" y="0"/>
          <wp:positionH relativeFrom="page">
            <wp:posOffset>17078</wp:posOffset>
          </wp:positionH>
          <wp:positionV relativeFrom="paragraph">
            <wp:posOffset>-449581</wp:posOffset>
          </wp:positionV>
          <wp:extent cx="7546398" cy="10672549"/>
          <wp:effectExtent l="0" t="0" r="0" b="0"/>
          <wp:wrapNone/>
          <wp:docPr id="1042156808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65374667" name="Picture 196537466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992" cy="10681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A93EE9" w14:textId="77777777" w:rsidR="00B211BE" w:rsidRDefault="00CA5FC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0250E25" wp14:editId="4FD684AD">
          <wp:simplePos x="0" y="0"/>
          <wp:positionH relativeFrom="margin">
            <wp:posOffset>-638175</wp:posOffset>
          </wp:positionH>
          <wp:positionV relativeFrom="paragraph">
            <wp:posOffset>-468630</wp:posOffset>
          </wp:positionV>
          <wp:extent cx="7180840" cy="10155555"/>
          <wp:effectExtent l="0" t="0" r="0" b="0"/>
          <wp:wrapNone/>
          <wp:docPr id="125067806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6787305" name="Picture 29678730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80840" cy="10155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36F36"/>
    <w:multiLevelType w:val="hybridMultilevel"/>
    <w:tmpl w:val="62327C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314EB6"/>
    <w:multiLevelType w:val="hybridMultilevel"/>
    <w:tmpl w:val="B0A646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D36DB"/>
    <w:multiLevelType w:val="hybridMultilevel"/>
    <w:tmpl w:val="7188FC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A7123"/>
    <w:multiLevelType w:val="hybridMultilevel"/>
    <w:tmpl w:val="3B9675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76013B"/>
    <w:multiLevelType w:val="multilevel"/>
    <w:tmpl w:val="B7E8E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E2223DF"/>
    <w:multiLevelType w:val="hybridMultilevel"/>
    <w:tmpl w:val="C3A2B7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B8394F"/>
    <w:multiLevelType w:val="hybridMultilevel"/>
    <w:tmpl w:val="77B242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94756C"/>
    <w:multiLevelType w:val="hybridMultilevel"/>
    <w:tmpl w:val="301ADB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A17451"/>
    <w:multiLevelType w:val="hybridMultilevel"/>
    <w:tmpl w:val="0576CB6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8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307A7E66"/>
    <w:multiLevelType w:val="hybridMultilevel"/>
    <w:tmpl w:val="25708B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7E2AC5"/>
    <w:multiLevelType w:val="hybridMultilevel"/>
    <w:tmpl w:val="0D3CFB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636518"/>
    <w:multiLevelType w:val="hybridMultilevel"/>
    <w:tmpl w:val="4532E9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990E57"/>
    <w:multiLevelType w:val="hybridMultilevel"/>
    <w:tmpl w:val="AE08E9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9368A4"/>
    <w:multiLevelType w:val="hybridMultilevel"/>
    <w:tmpl w:val="05AE55B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EC7C3A"/>
    <w:multiLevelType w:val="hybridMultilevel"/>
    <w:tmpl w:val="691E2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1B292B"/>
    <w:multiLevelType w:val="hybridMultilevel"/>
    <w:tmpl w:val="3DB6CB66"/>
    <w:lvl w:ilvl="0" w:tplc="08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6" w15:restartNumberingAfterBreak="0">
    <w:nsid w:val="4D3106DF"/>
    <w:multiLevelType w:val="hybridMultilevel"/>
    <w:tmpl w:val="B83EC0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AE0C49"/>
    <w:multiLevelType w:val="hybridMultilevel"/>
    <w:tmpl w:val="14D21F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4E62A3"/>
    <w:multiLevelType w:val="hybridMultilevel"/>
    <w:tmpl w:val="4F8AE858"/>
    <w:lvl w:ilvl="0" w:tplc="3752A0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953B9F"/>
    <w:multiLevelType w:val="hybridMultilevel"/>
    <w:tmpl w:val="461ACB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AF577C"/>
    <w:multiLevelType w:val="hybridMultilevel"/>
    <w:tmpl w:val="70945A3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B847ACA"/>
    <w:multiLevelType w:val="hybridMultilevel"/>
    <w:tmpl w:val="AACCC7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4C1907"/>
    <w:multiLevelType w:val="multilevel"/>
    <w:tmpl w:val="CD4A2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EE401E4"/>
    <w:multiLevelType w:val="hybridMultilevel"/>
    <w:tmpl w:val="934AE2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6119255">
    <w:abstractNumId w:val="4"/>
  </w:num>
  <w:num w:numId="2" w16cid:durableId="78210022">
    <w:abstractNumId w:val="22"/>
  </w:num>
  <w:num w:numId="3" w16cid:durableId="2114593485">
    <w:abstractNumId w:val="14"/>
  </w:num>
  <w:num w:numId="4" w16cid:durableId="719595484">
    <w:abstractNumId w:val="16"/>
  </w:num>
  <w:num w:numId="5" w16cid:durableId="586773509">
    <w:abstractNumId w:val="6"/>
  </w:num>
  <w:num w:numId="6" w16cid:durableId="927930420">
    <w:abstractNumId w:val="12"/>
  </w:num>
  <w:num w:numId="7" w16cid:durableId="182864939">
    <w:abstractNumId w:val="15"/>
  </w:num>
  <w:num w:numId="8" w16cid:durableId="655718309">
    <w:abstractNumId w:val="11"/>
  </w:num>
  <w:num w:numId="9" w16cid:durableId="738359834">
    <w:abstractNumId w:val="1"/>
  </w:num>
  <w:num w:numId="10" w16cid:durableId="544294552">
    <w:abstractNumId w:val="23"/>
  </w:num>
  <w:num w:numId="11" w16cid:durableId="1391226517">
    <w:abstractNumId w:val="0"/>
  </w:num>
  <w:num w:numId="12" w16cid:durableId="1409886068">
    <w:abstractNumId w:val="21"/>
  </w:num>
  <w:num w:numId="13" w16cid:durableId="735935792">
    <w:abstractNumId w:val="3"/>
  </w:num>
  <w:num w:numId="14" w16cid:durableId="810950989">
    <w:abstractNumId w:val="13"/>
  </w:num>
  <w:num w:numId="15" w16cid:durableId="1610508679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2861207">
    <w:abstractNumId w:val="20"/>
  </w:num>
  <w:num w:numId="17" w16cid:durableId="1339774818">
    <w:abstractNumId w:val="9"/>
  </w:num>
  <w:num w:numId="18" w16cid:durableId="890075452">
    <w:abstractNumId w:val="18"/>
  </w:num>
  <w:num w:numId="19" w16cid:durableId="299237645">
    <w:abstractNumId w:val="19"/>
  </w:num>
  <w:num w:numId="20" w16cid:durableId="1611743293">
    <w:abstractNumId w:val="17"/>
  </w:num>
  <w:num w:numId="21" w16cid:durableId="1527869078">
    <w:abstractNumId w:val="8"/>
  </w:num>
  <w:num w:numId="22" w16cid:durableId="691423394">
    <w:abstractNumId w:val="10"/>
  </w:num>
  <w:num w:numId="23" w16cid:durableId="1442529865">
    <w:abstractNumId w:val="5"/>
  </w:num>
  <w:num w:numId="24" w16cid:durableId="547693109">
    <w:abstractNumId w:val="2"/>
  </w:num>
  <w:num w:numId="25" w16cid:durableId="9025276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EEF"/>
    <w:rsid w:val="0000768E"/>
    <w:rsid w:val="00035C5C"/>
    <w:rsid w:val="00070FBB"/>
    <w:rsid w:val="000943AA"/>
    <w:rsid w:val="000A3B5F"/>
    <w:rsid w:val="000E597B"/>
    <w:rsid w:val="0011362F"/>
    <w:rsid w:val="00117A55"/>
    <w:rsid w:val="0016111C"/>
    <w:rsid w:val="00195417"/>
    <w:rsid w:val="00197F45"/>
    <w:rsid w:val="001B475A"/>
    <w:rsid w:val="001C540A"/>
    <w:rsid w:val="001E09A4"/>
    <w:rsid w:val="001F35A5"/>
    <w:rsid w:val="001F3794"/>
    <w:rsid w:val="001F6B4E"/>
    <w:rsid w:val="00256485"/>
    <w:rsid w:val="00277EC9"/>
    <w:rsid w:val="002A7986"/>
    <w:rsid w:val="002B7F00"/>
    <w:rsid w:val="002C1F65"/>
    <w:rsid w:val="002D5830"/>
    <w:rsid w:val="002D70D3"/>
    <w:rsid w:val="002E2596"/>
    <w:rsid w:val="00353BFA"/>
    <w:rsid w:val="00353FDF"/>
    <w:rsid w:val="0036585F"/>
    <w:rsid w:val="00370196"/>
    <w:rsid w:val="00394B92"/>
    <w:rsid w:val="003C3A20"/>
    <w:rsid w:val="003D09AA"/>
    <w:rsid w:val="003E31E9"/>
    <w:rsid w:val="004049BE"/>
    <w:rsid w:val="00410D49"/>
    <w:rsid w:val="00452441"/>
    <w:rsid w:val="004549D8"/>
    <w:rsid w:val="00462634"/>
    <w:rsid w:val="00466A89"/>
    <w:rsid w:val="00466BD8"/>
    <w:rsid w:val="004713D3"/>
    <w:rsid w:val="00480E2E"/>
    <w:rsid w:val="004E7D42"/>
    <w:rsid w:val="005259AB"/>
    <w:rsid w:val="00533B2E"/>
    <w:rsid w:val="00542BA3"/>
    <w:rsid w:val="00552CCC"/>
    <w:rsid w:val="0059661C"/>
    <w:rsid w:val="005F4A60"/>
    <w:rsid w:val="006014BB"/>
    <w:rsid w:val="00601D45"/>
    <w:rsid w:val="00622F8B"/>
    <w:rsid w:val="006252C6"/>
    <w:rsid w:val="006456BE"/>
    <w:rsid w:val="006513E2"/>
    <w:rsid w:val="006A1A56"/>
    <w:rsid w:val="006B30E8"/>
    <w:rsid w:val="006B4349"/>
    <w:rsid w:val="006B7621"/>
    <w:rsid w:val="006D0CEC"/>
    <w:rsid w:val="006E4DF4"/>
    <w:rsid w:val="006E7F69"/>
    <w:rsid w:val="007527A0"/>
    <w:rsid w:val="007552F8"/>
    <w:rsid w:val="00797005"/>
    <w:rsid w:val="007B2CB6"/>
    <w:rsid w:val="007C0D62"/>
    <w:rsid w:val="00815D48"/>
    <w:rsid w:val="008252EB"/>
    <w:rsid w:val="008558F7"/>
    <w:rsid w:val="0086162F"/>
    <w:rsid w:val="00862A55"/>
    <w:rsid w:val="008703A7"/>
    <w:rsid w:val="00886065"/>
    <w:rsid w:val="008B621C"/>
    <w:rsid w:val="008C7684"/>
    <w:rsid w:val="008D1EC7"/>
    <w:rsid w:val="008F0F66"/>
    <w:rsid w:val="009148BC"/>
    <w:rsid w:val="00922E51"/>
    <w:rsid w:val="009542BA"/>
    <w:rsid w:val="009644AB"/>
    <w:rsid w:val="00971416"/>
    <w:rsid w:val="00973FA8"/>
    <w:rsid w:val="00977F4F"/>
    <w:rsid w:val="009A11FF"/>
    <w:rsid w:val="00A023FA"/>
    <w:rsid w:val="00A20B0B"/>
    <w:rsid w:val="00A20BFC"/>
    <w:rsid w:val="00A3133C"/>
    <w:rsid w:val="00A3504D"/>
    <w:rsid w:val="00A506CF"/>
    <w:rsid w:val="00A51171"/>
    <w:rsid w:val="00A645C6"/>
    <w:rsid w:val="00B170C0"/>
    <w:rsid w:val="00B211BE"/>
    <w:rsid w:val="00B218DD"/>
    <w:rsid w:val="00B3599B"/>
    <w:rsid w:val="00B835AE"/>
    <w:rsid w:val="00B86614"/>
    <w:rsid w:val="00B96BF8"/>
    <w:rsid w:val="00BB5B95"/>
    <w:rsid w:val="00BD5527"/>
    <w:rsid w:val="00BD71A2"/>
    <w:rsid w:val="00C12FB9"/>
    <w:rsid w:val="00C17411"/>
    <w:rsid w:val="00C90AC8"/>
    <w:rsid w:val="00CA2600"/>
    <w:rsid w:val="00CA5FCB"/>
    <w:rsid w:val="00CA7E1D"/>
    <w:rsid w:val="00CB4FDA"/>
    <w:rsid w:val="00CC475E"/>
    <w:rsid w:val="00CD042D"/>
    <w:rsid w:val="00CF1913"/>
    <w:rsid w:val="00D11A92"/>
    <w:rsid w:val="00D31B58"/>
    <w:rsid w:val="00D44B9D"/>
    <w:rsid w:val="00D507B8"/>
    <w:rsid w:val="00D516E8"/>
    <w:rsid w:val="00D5367D"/>
    <w:rsid w:val="00D54D34"/>
    <w:rsid w:val="00D62A3C"/>
    <w:rsid w:val="00D70A5B"/>
    <w:rsid w:val="00D95511"/>
    <w:rsid w:val="00DA306E"/>
    <w:rsid w:val="00DB78AD"/>
    <w:rsid w:val="00DE557F"/>
    <w:rsid w:val="00E6164F"/>
    <w:rsid w:val="00E731A3"/>
    <w:rsid w:val="00EA4B93"/>
    <w:rsid w:val="00EA507D"/>
    <w:rsid w:val="00EA6FDC"/>
    <w:rsid w:val="00EB0237"/>
    <w:rsid w:val="00ED6246"/>
    <w:rsid w:val="00EE2EEF"/>
    <w:rsid w:val="00EE5BAB"/>
    <w:rsid w:val="00EE6144"/>
    <w:rsid w:val="00F343E6"/>
    <w:rsid w:val="00F52DCA"/>
    <w:rsid w:val="00F53271"/>
    <w:rsid w:val="00F766B0"/>
    <w:rsid w:val="00F835FA"/>
    <w:rsid w:val="00F90906"/>
    <w:rsid w:val="00F911DB"/>
    <w:rsid w:val="00FC2E96"/>
    <w:rsid w:val="00FE2E36"/>
    <w:rsid w:val="06352C67"/>
    <w:rsid w:val="0682BBCF"/>
    <w:rsid w:val="087B26D1"/>
    <w:rsid w:val="0892ABB0"/>
    <w:rsid w:val="093B0F28"/>
    <w:rsid w:val="0D6008DF"/>
    <w:rsid w:val="0F78009C"/>
    <w:rsid w:val="102F39F2"/>
    <w:rsid w:val="14C78DB3"/>
    <w:rsid w:val="189E5068"/>
    <w:rsid w:val="1E3FE9C4"/>
    <w:rsid w:val="226C4CFA"/>
    <w:rsid w:val="2E84CD7A"/>
    <w:rsid w:val="30019902"/>
    <w:rsid w:val="327C1E85"/>
    <w:rsid w:val="34FCC13E"/>
    <w:rsid w:val="37EFBA1D"/>
    <w:rsid w:val="3F82F384"/>
    <w:rsid w:val="438824F3"/>
    <w:rsid w:val="486AEABC"/>
    <w:rsid w:val="4C14F883"/>
    <w:rsid w:val="51926DF2"/>
    <w:rsid w:val="5FAD0A72"/>
    <w:rsid w:val="66F7A4F7"/>
    <w:rsid w:val="690D1533"/>
    <w:rsid w:val="6D70A2EF"/>
    <w:rsid w:val="6D931F22"/>
    <w:rsid w:val="6ECDDB5E"/>
    <w:rsid w:val="6FBFA57F"/>
    <w:rsid w:val="7161DA3E"/>
    <w:rsid w:val="73B0ADF9"/>
    <w:rsid w:val="7421141A"/>
    <w:rsid w:val="74FA23AB"/>
    <w:rsid w:val="76053769"/>
    <w:rsid w:val="78891AD0"/>
    <w:rsid w:val="7967C707"/>
    <w:rsid w:val="7A6235C3"/>
    <w:rsid w:val="7BE96C54"/>
    <w:rsid w:val="7CBE6C52"/>
    <w:rsid w:val="7D9B48EB"/>
    <w:rsid w:val="7FECD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F70E6E"/>
  <w15:chartTrackingRefBased/>
  <w15:docId w15:val="{F5D6AB8D-2965-4AE5-BC42-1811C799F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17411"/>
    <w:pPr>
      <w:keepNext/>
      <w:keepLines/>
      <w:spacing w:before="240" w:line="360" w:lineRule="auto"/>
      <w:outlineLvl w:val="0"/>
    </w:pPr>
    <w:rPr>
      <w:rFonts w:ascii="Century Gothic" w:eastAsiaTheme="majorEastAsia" w:hAnsi="Century Gothic" w:cstheme="majorBidi"/>
      <w:b/>
      <w:color w:val="2F5496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17411"/>
    <w:pPr>
      <w:keepNext/>
      <w:keepLines/>
      <w:spacing w:before="40" w:line="360" w:lineRule="auto"/>
      <w:outlineLvl w:val="1"/>
    </w:pPr>
    <w:rPr>
      <w:rFonts w:ascii="Century Gothic" w:eastAsiaTheme="majorEastAsia" w:hAnsi="Century Gothic" w:cstheme="majorBidi"/>
      <w:b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11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11BE"/>
  </w:style>
  <w:style w:type="paragraph" w:styleId="Footer">
    <w:name w:val="footer"/>
    <w:basedOn w:val="Normal"/>
    <w:link w:val="FooterChar"/>
    <w:uiPriority w:val="99"/>
    <w:unhideWhenUsed/>
    <w:rsid w:val="00B211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1BE"/>
  </w:style>
  <w:style w:type="character" w:styleId="Hyperlink">
    <w:name w:val="Hyperlink"/>
    <w:basedOn w:val="DefaultParagraphFont"/>
    <w:uiPriority w:val="99"/>
    <w:unhideWhenUsed/>
    <w:rsid w:val="00622F8B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622F8B"/>
    <w:rPr>
      <w:b/>
      <w:bCs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22F8B"/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22F8B"/>
    <w:rPr>
      <w:rFonts w:ascii="Calibri" w:hAnsi="Calibri"/>
      <w:sz w:val="22"/>
      <w:szCs w:val="21"/>
    </w:rPr>
  </w:style>
  <w:style w:type="paragraph" w:customStyle="1" w:styleId="p1">
    <w:name w:val="p1"/>
    <w:basedOn w:val="Normal"/>
    <w:rsid w:val="00CA2600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en-GB"/>
    </w:rPr>
  </w:style>
  <w:style w:type="paragraph" w:customStyle="1" w:styleId="p2">
    <w:name w:val="p2"/>
    <w:basedOn w:val="Normal"/>
    <w:rsid w:val="00CA2600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en-GB"/>
    </w:rPr>
  </w:style>
  <w:style w:type="character" w:customStyle="1" w:styleId="s1">
    <w:name w:val="s1"/>
    <w:basedOn w:val="DefaultParagraphFont"/>
    <w:rsid w:val="00CA2600"/>
  </w:style>
  <w:style w:type="paragraph" w:customStyle="1" w:styleId="li1">
    <w:name w:val="li1"/>
    <w:basedOn w:val="Normal"/>
    <w:rsid w:val="00CA2600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en-GB"/>
    </w:rPr>
  </w:style>
  <w:style w:type="character" w:customStyle="1" w:styleId="apple-converted-space">
    <w:name w:val="apple-converted-space"/>
    <w:basedOn w:val="DefaultParagraphFont"/>
    <w:rsid w:val="00CA2600"/>
  </w:style>
  <w:style w:type="paragraph" w:styleId="NormalWeb">
    <w:name w:val="Normal (Web)"/>
    <w:basedOn w:val="Normal"/>
    <w:uiPriority w:val="99"/>
    <w:unhideWhenUsed/>
    <w:rsid w:val="00CA260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CA2600"/>
    <w:pPr>
      <w:spacing w:after="160" w:line="256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eastAsia="en-GB"/>
    </w:rPr>
  </w:style>
  <w:style w:type="paragraph" w:customStyle="1" w:styleId="paragraph">
    <w:name w:val="paragraph"/>
    <w:basedOn w:val="Normal"/>
    <w:rsid w:val="00CA260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CA2600"/>
  </w:style>
  <w:style w:type="character" w:customStyle="1" w:styleId="eop">
    <w:name w:val="eop"/>
    <w:basedOn w:val="DefaultParagraphFont"/>
    <w:rsid w:val="00CA2600"/>
  </w:style>
  <w:style w:type="table" w:customStyle="1" w:styleId="TableGrid2">
    <w:name w:val="Table Grid2"/>
    <w:basedOn w:val="TableNormal"/>
    <w:uiPriority w:val="39"/>
    <w:rsid w:val="00CA2600"/>
    <w:rPr>
      <w:rFonts w:eastAsia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2">
    <w:name w:val="A2"/>
    <w:uiPriority w:val="99"/>
    <w:rsid w:val="00353BFA"/>
    <w:rPr>
      <w:rFonts w:ascii="Hind Bold" w:hAnsi="Hind Bold" w:cs="Hind Bold" w:hint="default"/>
      <w:color w:val="000000"/>
      <w:sz w:val="18"/>
      <w:szCs w:val="18"/>
    </w:rPr>
  </w:style>
  <w:style w:type="paragraph" w:customStyle="1" w:styleId="Default">
    <w:name w:val="Default"/>
    <w:rsid w:val="00B835AE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C17411"/>
    <w:rPr>
      <w:rFonts w:ascii="Century Gothic" w:eastAsiaTheme="majorEastAsia" w:hAnsi="Century Gothic" w:cstheme="majorBidi"/>
      <w:b/>
      <w:color w:val="2F5496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17411"/>
    <w:rPr>
      <w:rFonts w:ascii="Century Gothic" w:eastAsiaTheme="majorEastAsia" w:hAnsi="Century Gothic" w:cstheme="majorBidi"/>
      <w:b/>
      <w:sz w:val="22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66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5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lloydrichards\Dartmoor%20Multi%20Academy%20Trust\Templates%20&amp;%20Branding%20-%20Documents\Document%20templates\People\Recruitment\Job%20Descriptions\Job%20Description%20(for%20Employe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381174-20ea-4791-8176-66be127c2bba">
      <Terms xmlns="http://schemas.microsoft.com/office/infopath/2007/PartnerControls"/>
    </lcf76f155ced4ddcb4097134ff3c332f>
    <TaxCatchAll xmlns="828d00e8-5bcd-4e1c-b570-1d8863e531f8" xsi:nil="true"/>
    <SharedWithUsers xmlns="828d00e8-5bcd-4e1c-b570-1d8863e531f8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205A5D6AABC6409CE4D1D7369CBDF1" ma:contentTypeVersion="18" ma:contentTypeDescription="Create a new document." ma:contentTypeScope="" ma:versionID="5c5650ff00a4bc7eb61205bb8f752200">
  <xsd:schema xmlns:xsd="http://www.w3.org/2001/XMLSchema" xmlns:xs="http://www.w3.org/2001/XMLSchema" xmlns:p="http://schemas.microsoft.com/office/2006/metadata/properties" xmlns:ns2="11381174-20ea-4791-8176-66be127c2bba" xmlns:ns3="828d00e8-5bcd-4e1c-b570-1d8863e531f8" targetNamespace="http://schemas.microsoft.com/office/2006/metadata/properties" ma:root="true" ma:fieldsID="9ed1d693ee0b0b224987ce37b9231b77" ns2:_="" ns3:_="">
    <xsd:import namespace="11381174-20ea-4791-8176-66be127c2bba"/>
    <xsd:import namespace="828d00e8-5bcd-4e1c-b570-1d8863e531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381174-20ea-4791-8176-66be127c2b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8b489d6-7462-4847-af3c-0ea5d7c989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8d00e8-5bcd-4e1c-b570-1d8863e531f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d386a32-8963-4701-9a0b-59a9d6981676}" ma:internalName="TaxCatchAll" ma:showField="CatchAllData" ma:web="828d00e8-5bcd-4e1c-b570-1d8863e531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B6D98A-17C1-4CDF-BBCF-BE3D9FC9CD67}">
  <ds:schemaRefs>
    <ds:schemaRef ds:uri="http://schemas.microsoft.com/office/2006/metadata/properties"/>
    <ds:schemaRef ds:uri="http://schemas.microsoft.com/office/infopath/2007/PartnerControls"/>
    <ds:schemaRef ds:uri="11381174-20ea-4791-8176-66be127c2bba"/>
    <ds:schemaRef ds:uri="828d00e8-5bcd-4e1c-b570-1d8863e531f8"/>
  </ds:schemaRefs>
</ds:datastoreItem>
</file>

<file path=customXml/itemProps2.xml><?xml version="1.0" encoding="utf-8"?>
<ds:datastoreItem xmlns:ds="http://schemas.openxmlformats.org/officeDocument/2006/customXml" ds:itemID="{34140180-7FF4-4B2B-B595-DD488DBCCF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9B0E0F-2966-4223-8A10-A3F8F82D56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381174-20ea-4791-8176-66be127c2bba"/>
    <ds:schemaRef ds:uri="828d00e8-5bcd-4e1c-b570-1d8863e531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3b076d90-78b2-4abd-9e05-c20f26289c46}" enabled="0" method="" siteId="{3b076d90-78b2-4abd-9e05-c20f26289c4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Job Description (for Employee)</Template>
  <TotalTime>1</TotalTime>
  <Pages>6</Pages>
  <Words>1425</Words>
  <Characters>8129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Lloyd-Richards</dc:creator>
  <cp:keywords/>
  <dc:description/>
  <cp:lastModifiedBy>Gareth Smith</cp:lastModifiedBy>
  <cp:revision>3</cp:revision>
  <dcterms:created xsi:type="dcterms:W3CDTF">2025-03-10T16:26:00Z</dcterms:created>
  <dcterms:modified xsi:type="dcterms:W3CDTF">2025-03-10T16:38:00Z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0x01010067C5FFCF397E9442BF527BC3070BC04B</vt:lpwstr>
  </property>
  <property fmtid="{D5CDD505-2E9C-101B-9397-08002B2CF9AE}" pid="3" name="_dlc_DocIdItemGuid">
    <vt:lpwstr>b764bf43-8c4a-4efc-8495-81de55a13638</vt:lpwstr>
  </property>
  <property fmtid="{D5CDD505-2E9C-101B-9397-08002B2CF9AE}" pid="4" name="MediaServiceImageTags">
    <vt:lpwstr/>
  </property>
  <property fmtid="{D5CDD505-2E9C-101B-9397-08002B2CF9AE}" pid="5" name="GrammarlyDocumentId">
    <vt:lpwstr>21a7887e-6f21-4aa7-a4a1-20e5a4d1eca0</vt:lpwstr>
  </property>
  <property fmtid="{D5CDD505-2E9C-101B-9397-08002B2CF9AE}" pid="6" name="Order">
    <vt:r8>1930000</vt:r8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